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342" w:rsidRPr="002F1CF8" w:rsidRDefault="002F1CF8">
      <w:pPr>
        <w:pStyle w:val="Standard"/>
        <w:jc w:val="center"/>
        <w:rPr>
          <w:b/>
          <w:spacing w:val="20"/>
          <w:sz w:val="28"/>
        </w:rPr>
      </w:pPr>
      <w:r w:rsidRPr="002F1CF8">
        <w:rPr>
          <w:b/>
          <w:spacing w:val="20"/>
          <w:sz w:val="28"/>
        </w:rPr>
        <w:t>DOTAZNÍ</w:t>
      </w:r>
      <w:r w:rsidR="003A1D75" w:rsidRPr="002F1CF8">
        <w:rPr>
          <w:b/>
          <w:spacing w:val="20"/>
          <w:sz w:val="28"/>
        </w:rPr>
        <w:t>K</w:t>
      </w:r>
      <w:r w:rsidR="008F0CFE">
        <w:rPr>
          <w:b/>
          <w:spacing w:val="20"/>
          <w:sz w:val="28"/>
        </w:rPr>
        <w:t xml:space="preserve"> </w:t>
      </w:r>
      <w:r w:rsidR="008F0CFE">
        <w:rPr>
          <w:b/>
          <w:sz w:val="28"/>
          <w:szCs w:val="28"/>
        </w:rPr>
        <w:t>- MŠ</w:t>
      </w:r>
    </w:p>
    <w:p w:rsidR="008A5342" w:rsidRDefault="008A5342">
      <w:pPr>
        <w:pStyle w:val="Standard"/>
        <w:rPr>
          <w:b/>
          <w:sz w:val="24"/>
        </w:rPr>
      </w:pPr>
    </w:p>
    <w:p w:rsidR="00FF7753" w:rsidRDefault="003A1D75">
      <w:pPr>
        <w:pStyle w:val="Standard"/>
        <w:rPr>
          <w:sz w:val="24"/>
        </w:rPr>
      </w:pPr>
      <w:r>
        <w:rPr>
          <w:sz w:val="24"/>
        </w:rPr>
        <w:t xml:space="preserve">Jméno a příjmení </w:t>
      </w:r>
      <w:r w:rsidR="00F076D9">
        <w:rPr>
          <w:sz w:val="24"/>
        </w:rPr>
        <w:t>dítěte</w:t>
      </w:r>
      <w:r>
        <w:rPr>
          <w:sz w:val="24"/>
        </w:rPr>
        <w:t>:</w:t>
      </w:r>
      <w:r w:rsidR="009078B9">
        <w:rPr>
          <w:sz w:val="24"/>
        </w:rPr>
        <w:t xml:space="preserve"> </w:t>
      </w:r>
      <w:sdt>
        <w:sdtPr>
          <w:rPr>
            <w:rStyle w:val="Zdraznnjemn"/>
          </w:rPr>
          <w:id w:val="-447396045"/>
          <w:placeholder>
            <w:docPart w:val="D1F8A40E46CC4AE38A719E630DFC6760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2B5653" w:rsidRPr="00987511">
            <w:rPr>
              <w:rStyle w:val="Zstupntext"/>
            </w:rPr>
            <w:t>Klikněte sem a zadejte text.</w:t>
          </w:r>
        </w:sdtContent>
      </w:sdt>
      <w:r>
        <w:rPr>
          <w:sz w:val="24"/>
        </w:rPr>
        <w:t xml:space="preserve"> RČ: </w:t>
      </w:r>
      <w:sdt>
        <w:sdtPr>
          <w:rPr>
            <w:rStyle w:val="Zdraznnjemn"/>
          </w:rPr>
          <w:id w:val="1890535050"/>
          <w:placeholder>
            <w:docPart w:val="2CED3BDE90FE4CDCB63413876445B5DC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4B6CFA" w:rsidRPr="00987511">
            <w:rPr>
              <w:rStyle w:val="Zstupntext"/>
            </w:rPr>
            <w:t>Klikněte sem a zadejte text.</w:t>
          </w:r>
        </w:sdtContent>
      </w:sdt>
    </w:p>
    <w:p w:rsidR="008A5342" w:rsidRDefault="003A1D75">
      <w:pPr>
        <w:pStyle w:val="Standard"/>
      </w:pPr>
      <w:r>
        <w:rPr>
          <w:sz w:val="24"/>
        </w:rPr>
        <w:t>Bydliště:</w:t>
      </w:r>
      <w:r w:rsidR="002B5653">
        <w:rPr>
          <w:sz w:val="24"/>
        </w:rPr>
        <w:t xml:space="preserve"> </w:t>
      </w:r>
      <w:sdt>
        <w:sdtPr>
          <w:rPr>
            <w:rStyle w:val="Zdraznnjemn"/>
          </w:rPr>
          <w:id w:val="829331665"/>
          <w:placeholder>
            <w:docPart w:val="5A7131702E2F41BB8848F8E770C5F994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2B5653" w:rsidRPr="00987511">
            <w:rPr>
              <w:rStyle w:val="Zstupntext"/>
            </w:rPr>
            <w:t>Klikněte sem a zadejte text.</w:t>
          </w:r>
        </w:sdtContent>
      </w:sdt>
    </w:p>
    <w:p w:rsidR="008A5342" w:rsidRDefault="008F0CFE">
      <w:pPr>
        <w:pStyle w:val="Standard"/>
      </w:pPr>
      <w:r>
        <w:rPr>
          <w:sz w:val="24"/>
        </w:rPr>
        <w:t>Škola</w:t>
      </w:r>
      <w:r w:rsidR="003A1D75">
        <w:rPr>
          <w:sz w:val="24"/>
        </w:rPr>
        <w:t xml:space="preserve">:  </w:t>
      </w:r>
      <w:sdt>
        <w:sdtPr>
          <w:rPr>
            <w:rStyle w:val="Zdraznnjemn"/>
          </w:rPr>
          <w:id w:val="22909346"/>
          <w:placeholder>
            <w:docPart w:val="6A679F194F554599825CE0993E478046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2B5653" w:rsidRPr="00987511">
            <w:rPr>
              <w:rStyle w:val="Zstupntext"/>
            </w:rPr>
            <w:t>Klikněte sem a zadejte text.</w:t>
          </w:r>
        </w:sdtContent>
      </w:sdt>
      <w:r w:rsidR="003A1D75">
        <w:rPr>
          <w:sz w:val="24"/>
        </w:rPr>
        <w:t xml:space="preserve">, počet </w:t>
      </w:r>
      <w:r w:rsidR="00F076D9">
        <w:rPr>
          <w:sz w:val="24"/>
        </w:rPr>
        <w:t>dětí</w:t>
      </w:r>
      <w:r w:rsidR="003A1D75">
        <w:rPr>
          <w:sz w:val="24"/>
        </w:rPr>
        <w:t xml:space="preserve"> ve třídě:</w:t>
      </w:r>
      <w:r w:rsidR="002B5653">
        <w:rPr>
          <w:sz w:val="24"/>
        </w:rPr>
        <w:t xml:space="preserve"> </w:t>
      </w:r>
      <w:sdt>
        <w:sdtPr>
          <w:rPr>
            <w:rStyle w:val="Zdraznnjemn"/>
          </w:rPr>
          <w:id w:val="1575472435"/>
          <w:placeholder>
            <w:docPart w:val="DFFD098397F6461899C6A988DC8D26D6"/>
          </w:placeholder>
          <w:showingPlcHdr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2B5653" w:rsidRPr="00987511">
            <w:rPr>
              <w:rStyle w:val="Zstupntext"/>
            </w:rPr>
            <w:t>Klikněte sem a zadejte text.</w:t>
          </w:r>
        </w:sdtContent>
      </w:sdt>
    </w:p>
    <w:p w:rsidR="008F0CFE" w:rsidRDefault="008F0CFE">
      <w:pPr>
        <w:pStyle w:val="Standard"/>
        <w:rPr>
          <w:sz w:val="24"/>
        </w:rPr>
      </w:pPr>
      <w:r>
        <w:rPr>
          <w:sz w:val="24"/>
        </w:rPr>
        <w:t xml:space="preserve">Školu navštěvuje od: </w:t>
      </w:r>
      <w:sdt>
        <w:sdtPr>
          <w:rPr>
            <w:sz w:val="24"/>
          </w:rPr>
          <w:id w:val="-364831029"/>
          <w:placeholder>
            <w:docPart w:val="1A667A4798A1495AAA73EDF2CB570DD7"/>
          </w:placeholder>
          <w:showingPlcHdr/>
          <w:text/>
        </w:sdtPr>
        <w:sdtEndPr/>
        <w:sdtContent>
          <w:r w:rsidRPr="00E12585">
            <w:rPr>
              <w:rStyle w:val="Zstupntext"/>
            </w:rPr>
            <w:t>Klikněte nebo klepněte sem a zadejte text.</w:t>
          </w:r>
        </w:sdtContent>
      </w:sdt>
      <w:r>
        <w:rPr>
          <w:sz w:val="24"/>
        </w:rPr>
        <w:t>.</w:t>
      </w:r>
    </w:p>
    <w:p w:rsidR="008A5342" w:rsidRDefault="003A1D75">
      <w:pPr>
        <w:pStyle w:val="Standard"/>
      </w:pPr>
      <w:r>
        <w:rPr>
          <w:sz w:val="24"/>
        </w:rPr>
        <w:t>Kontakt na zák. zástupce dítěte - tel. číslo:</w:t>
      </w:r>
      <w:r w:rsidR="001F24A8">
        <w:rPr>
          <w:sz w:val="24"/>
        </w:rPr>
        <w:t xml:space="preserve"> </w:t>
      </w:r>
      <w:sdt>
        <w:sdtPr>
          <w:rPr>
            <w:rStyle w:val="Zdraznnjemn"/>
          </w:rPr>
          <w:id w:val="-7218932"/>
          <w:placeholder>
            <w:docPart w:val="B755D7031EA842939CEE97ACABEDFFC5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1F24A8" w:rsidRPr="00987511">
            <w:rPr>
              <w:rStyle w:val="Zstupntext"/>
            </w:rPr>
            <w:t>Klikněte sem a zadejte text.</w:t>
          </w:r>
        </w:sdtContent>
      </w:sdt>
      <w:r>
        <w:rPr>
          <w:sz w:val="24"/>
        </w:rPr>
        <w:t xml:space="preserve"> </w:t>
      </w:r>
      <w:r w:rsidR="009078B9">
        <w:rPr>
          <w:sz w:val="24"/>
        </w:rPr>
        <w:t xml:space="preserve">, </w:t>
      </w:r>
      <w:r>
        <w:rPr>
          <w:sz w:val="24"/>
        </w:rPr>
        <w:t>e-mail:</w:t>
      </w:r>
      <w:r w:rsidR="002B5653">
        <w:rPr>
          <w:sz w:val="24"/>
        </w:rPr>
        <w:t xml:space="preserve"> </w:t>
      </w:r>
      <w:sdt>
        <w:sdtPr>
          <w:rPr>
            <w:rStyle w:val="Zdraznnjemn"/>
          </w:rPr>
          <w:id w:val="-1999962954"/>
          <w:placeholder>
            <w:docPart w:val="154BD848E1F54984AC1F1C824AA74E42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2B5653" w:rsidRPr="00987511">
            <w:rPr>
              <w:rStyle w:val="Zstupntext"/>
            </w:rPr>
            <w:t>Klikněte sem a zadejte text.</w:t>
          </w:r>
        </w:sdtContent>
      </w:sdt>
    </w:p>
    <w:p w:rsidR="008A5342" w:rsidRDefault="000A43AD">
      <w:pPr>
        <w:pStyle w:val="Standard"/>
      </w:pPr>
      <w:r>
        <w:rPr>
          <w:sz w:val="24"/>
          <w:szCs w:val="24"/>
        </w:rPr>
        <w:t>Vyšetření žádá</w:t>
      </w:r>
      <w:r w:rsidR="002B5653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683010594"/>
          <w:placeholder>
            <w:docPart w:val="3D3FE230131A446CB979EC56BB7A57CB"/>
          </w:placeholder>
          <w:showingPlcHdr/>
          <w:comboBox>
            <w:listItem w:value="Zvolte položku."/>
            <w:listItem w:displayText="škola" w:value="škola"/>
            <w:listItem w:displayText="rodiče" w:value="rodiče"/>
            <w:listItem w:displayText="jiná žádost" w:value="jiná žádost"/>
          </w:comboBox>
        </w:sdtPr>
        <w:sdtEndPr/>
        <w:sdtContent>
          <w:r w:rsidR="00911C92" w:rsidRPr="00E12585">
            <w:rPr>
              <w:rStyle w:val="Zstupntext"/>
            </w:rPr>
            <w:t>Zvolte položku.</w:t>
          </w:r>
        </w:sdtContent>
      </w:sdt>
    </w:p>
    <w:p w:rsidR="008A5342" w:rsidRDefault="003A1D75">
      <w:pPr>
        <w:pStyle w:val="Standard"/>
      </w:pPr>
      <w:r>
        <w:rPr>
          <w:sz w:val="24"/>
          <w:szCs w:val="24"/>
        </w:rPr>
        <w:t>Jedná se o</w:t>
      </w:r>
      <w:r w:rsidR="001F24A8">
        <w:rPr>
          <w:sz w:val="24"/>
          <w:szCs w:val="24"/>
        </w:rPr>
        <w:t xml:space="preserve">: </w:t>
      </w:r>
      <w:sdt>
        <w:sdtPr>
          <w:rPr>
            <w:rStyle w:val="Zdraznnjemn"/>
          </w:rPr>
          <w:id w:val="-338777082"/>
          <w:placeholder>
            <w:docPart w:val="21F3ADA890704862861B4BB09EA07E8A"/>
          </w:placeholder>
          <w:showingPlcHdr/>
          <w:dropDownList>
            <w:listItem w:value="Zvolte položku."/>
            <w:listItem w:displayText="1. vyšetření" w:value="1. vyšetření"/>
            <w:listItem w:displayText="kontrolní vyš." w:value="kontrolní vyš."/>
          </w:dropDownList>
        </w:sdtPr>
        <w:sdtEndPr>
          <w:rPr>
            <w:rStyle w:val="Standardnpsmoodstavce"/>
            <w:i w:val="0"/>
            <w:iCs w:val="0"/>
            <w:color w:val="auto"/>
            <w:sz w:val="24"/>
            <w:szCs w:val="24"/>
          </w:rPr>
        </w:sdtEndPr>
        <w:sdtContent>
          <w:r w:rsidR="000A43AD" w:rsidRPr="00987511">
            <w:rPr>
              <w:rStyle w:val="Zstupntext"/>
            </w:rPr>
            <w:t>Zvolte položku.</w:t>
          </w:r>
        </w:sdtContent>
      </w:sdt>
    </w:p>
    <w:p w:rsidR="008A5342" w:rsidRDefault="003A1D75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(pokud předchozí vyš. proběhlo jinde než v PPP Břeclav, uveďte kdy a kde)</w:t>
      </w:r>
    </w:p>
    <w:sdt>
      <w:sdtPr>
        <w:rPr>
          <w:rStyle w:val="Zdraznnjemn"/>
        </w:rPr>
        <w:id w:val="1972327330"/>
        <w:placeholder>
          <w:docPart w:val="38447F4EE08A4C029AB15B619BDC94A5"/>
        </w:placeholder>
        <w:showingPlcHdr/>
        <w:text/>
      </w:sdtPr>
      <w:sdtEndPr>
        <w:rPr>
          <w:rStyle w:val="Standardnpsmoodstavce"/>
          <w:i w:val="0"/>
          <w:iCs w:val="0"/>
          <w:color w:val="auto"/>
        </w:rPr>
      </w:sdtEndPr>
      <w:sdtContent>
        <w:p w:rsidR="00ED3868" w:rsidRDefault="00ED3868">
          <w:pPr>
            <w:pStyle w:val="Standard"/>
          </w:pPr>
          <w:r w:rsidRPr="00987511">
            <w:rPr>
              <w:rStyle w:val="Zstupntext"/>
            </w:rPr>
            <w:t>Klikněte sem a zadejte text.</w:t>
          </w:r>
        </w:p>
      </w:sdtContent>
    </w:sdt>
    <w:p w:rsidR="005E1AA0" w:rsidRDefault="005E1AA0">
      <w:pPr>
        <w:pStyle w:val="Standard"/>
        <w:rPr>
          <w:sz w:val="24"/>
        </w:rPr>
      </w:pPr>
      <w:r>
        <w:rPr>
          <w:sz w:val="24"/>
        </w:rPr>
        <w:t xml:space="preserve">Míra absence v období letošního školního roku: </w:t>
      </w:r>
      <w:sdt>
        <w:sdtPr>
          <w:rPr>
            <w:sz w:val="24"/>
          </w:rPr>
          <w:id w:val="-1403673659"/>
          <w:placeholder>
            <w:docPart w:val="3D3FE230131A446CB979EC56BB7A57CB"/>
          </w:placeholder>
          <w:showingPlcHdr/>
          <w:comboBox>
            <w:listItem w:value="Zvolte položku."/>
            <w:listItem w:displayText="minimální" w:value="minimální"/>
            <w:listItem w:displayText="běžná" w:value="běžná"/>
            <w:listItem w:displayText="vysoká" w:value="vysoká"/>
            <w:listItem w:displayText="dlouhá období nepřítomnosti" w:value="dlouhá období nepřítomnosti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8A5342" w:rsidRDefault="003A1D75">
      <w:pPr>
        <w:pStyle w:val="Standard"/>
      </w:pPr>
      <w:r>
        <w:rPr>
          <w:sz w:val="24"/>
        </w:rPr>
        <w:t>Důvod vyšetření:</w:t>
      </w:r>
      <w:r w:rsidR="00A25E0D">
        <w:rPr>
          <w:sz w:val="24"/>
        </w:rPr>
        <w:t xml:space="preserve"> </w:t>
      </w:r>
      <w:sdt>
        <w:sdtPr>
          <w:rPr>
            <w:rStyle w:val="Zdraznnjemn"/>
          </w:rPr>
          <w:id w:val="951749982"/>
          <w:placeholder>
            <w:docPart w:val="E6A92C06FC69404F9B41E03FAA44F837"/>
          </w:placeholder>
          <w:showingPlcHdr/>
          <w:dropDownList>
            <w:listItem w:value="Zvolte položku."/>
            <w:listItem w:displayText="výchovné obtíže" w:value="výchovné obtíže"/>
            <w:listItem w:displayText="podezření na SPU" w:value="podezření na SPU"/>
            <w:listItem w:displayText="podezření na SPCH" w:value="podezření na SPCH"/>
            <w:listItem w:displayText="školní zralost" w:value="školní zralost"/>
          </w:dropDownList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A25E0D" w:rsidRPr="00987511">
            <w:rPr>
              <w:rStyle w:val="Zstupntext"/>
            </w:rPr>
            <w:t>Zvolte položku.</w:t>
          </w:r>
        </w:sdtContent>
      </w:sdt>
    </w:p>
    <w:p w:rsidR="008A5342" w:rsidRDefault="008A5342">
      <w:pPr>
        <w:pStyle w:val="Standard"/>
        <w:rPr>
          <w:sz w:val="24"/>
        </w:rPr>
      </w:pPr>
    </w:p>
    <w:p w:rsidR="008A5342" w:rsidRDefault="003A1D75">
      <w:pPr>
        <w:pStyle w:val="Standard"/>
        <w:rPr>
          <w:sz w:val="24"/>
          <w:u w:val="single"/>
        </w:rPr>
      </w:pPr>
      <w:r>
        <w:rPr>
          <w:sz w:val="24"/>
          <w:u w:val="single"/>
        </w:rPr>
        <w:t>Obtíže, problematické projevy dítěte, pro něž je žádáno vyšetření (prosíme o konkrétnost):</w:t>
      </w:r>
    </w:p>
    <w:sdt>
      <w:sdtPr>
        <w:rPr>
          <w:rStyle w:val="Zdraznnjemn"/>
        </w:rPr>
        <w:id w:val="-1442367077"/>
        <w:placeholder>
          <w:docPart w:val="8AABDE56C67A4FE8A0B38698DA841EE5"/>
        </w:placeholder>
        <w:showingPlcHdr/>
        <w:text/>
      </w:sdtPr>
      <w:sdtEndPr>
        <w:rPr>
          <w:rStyle w:val="Standardnpsmoodstavce"/>
          <w:i w:val="0"/>
          <w:iCs w:val="0"/>
          <w:color w:val="auto"/>
          <w:sz w:val="24"/>
          <w:u w:val="single"/>
        </w:rPr>
      </w:sdtEndPr>
      <w:sdtContent>
        <w:p w:rsidR="008A5342" w:rsidRDefault="00E10C05">
          <w:pPr>
            <w:pStyle w:val="Standard"/>
            <w:rPr>
              <w:sz w:val="24"/>
              <w:u w:val="single"/>
            </w:rPr>
          </w:pPr>
          <w:r w:rsidRPr="00987511">
            <w:rPr>
              <w:rStyle w:val="Zstupntext"/>
            </w:rPr>
            <w:t>Klikněte sem a zadejte text.</w:t>
          </w:r>
        </w:p>
      </w:sdtContent>
    </w:sdt>
    <w:p w:rsidR="008A5342" w:rsidRDefault="008A5342">
      <w:pPr>
        <w:pStyle w:val="Standard"/>
        <w:rPr>
          <w:sz w:val="24"/>
          <w:u w:val="single"/>
        </w:rPr>
      </w:pPr>
    </w:p>
    <w:p w:rsidR="00AA7591" w:rsidRPr="00AA7591" w:rsidRDefault="00AA7591" w:rsidP="00AA7591">
      <w:pPr>
        <w:pStyle w:val="Standard"/>
        <w:rPr>
          <w:sz w:val="24"/>
          <w:u w:val="single"/>
        </w:rPr>
      </w:pPr>
      <w:r w:rsidRPr="00AA7591">
        <w:rPr>
          <w:sz w:val="24"/>
          <w:u w:val="single"/>
        </w:rPr>
        <w:t xml:space="preserve">Z níže uvedeného vyberte, co je pro dítě charakteristické, </w:t>
      </w:r>
      <w:r w:rsidRPr="00AA7591">
        <w:rPr>
          <w:b/>
          <w:sz w:val="24"/>
          <w:u w:val="single"/>
        </w:rPr>
        <w:t>je-li třeba, dále rozepište.</w:t>
      </w:r>
    </w:p>
    <w:p w:rsidR="00AA7591" w:rsidRPr="00AA7591" w:rsidRDefault="00AA7591" w:rsidP="00AA7591">
      <w:pPr>
        <w:pStyle w:val="Standard"/>
        <w:rPr>
          <w:b/>
          <w:sz w:val="24"/>
        </w:rPr>
      </w:pPr>
      <w:r w:rsidRPr="00AA7591">
        <w:rPr>
          <w:b/>
          <w:sz w:val="24"/>
        </w:rPr>
        <w:t>Sebeobsluha:</w:t>
      </w:r>
    </w:p>
    <w:p w:rsidR="00AA7591" w:rsidRPr="00AA7591" w:rsidRDefault="00AA7591" w:rsidP="00AA7591">
      <w:pPr>
        <w:pStyle w:val="Standard"/>
        <w:rPr>
          <w:sz w:val="24"/>
        </w:rPr>
      </w:pPr>
      <w:r w:rsidRPr="00AA7591">
        <w:rPr>
          <w:sz w:val="24"/>
        </w:rPr>
        <w:t>Základní hygienické návyky:</w:t>
      </w:r>
      <w:r>
        <w:rPr>
          <w:sz w:val="24"/>
        </w:rPr>
        <w:t xml:space="preserve"> </w:t>
      </w:r>
      <w:sdt>
        <w:sdtPr>
          <w:rPr>
            <w:sz w:val="24"/>
          </w:rPr>
          <w:id w:val="-759523075"/>
          <w:placeholder>
            <w:docPart w:val="3D3FE230131A446CB979EC56BB7A57CB"/>
          </w:placeholder>
          <w:showingPlcHdr/>
          <w:comboBox>
            <w:listItem w:value="Zvolte položku."/>
            <w:listItem w:displayText="dítě má již vytvořeny základní hygienické návyky" w:value="dítě má již vytvořeny základní hygienické návyky"/>
            <w:listItem w:displayText="zatím zvládá jen s dopomocí" w:value="zatím zvládá jen s dopomocí"/>
            <w:listItem w:displayText="nezvládá" w:value="nezvládá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AA7591" w:rsidRPr="00AA7591" w:rsidRDefault="00AA7591" w:rsidP="00AA7591">
      <w:pPr>
        <w:pStyle w:val="Standard"/>
        <w:rPr>
          <w:sz w:val="24"/>
        </w:rPr>
      </w:pPr>
      <w:r w:rsidRPr="00AA7591">
        <w:rPr>
          <w:sz w:val="24"/>
        </w:rPr>
        <w:t>Svlékání a oblékání:</w:t>
      </w:r>
      <w:r>
        <w:rPr>
          <w:sz w:val="24"/>
        </w:rPr>
        <w:t xml:space="preserve"> </w:t>
      </w:r>
      <w:sdt>
        <w:sdtPr>
          <w:rPr>
            <w:sz w:val="24"/>
          </w:rPr>
          <w:id w:val="-1742854437"/>
          <w:placeholder>
            <w:docPart w:val="3D3FE230131A446CB979EC56BB7A57CB"/>
          </w:placeholder>
          <w:showingPlcHdr/>
          <w:comboBox>
            <w:listItem w:value="Zvolte položku."/>
            <w:listItem w:displayText="umí se samo svléci a obléci" w:value="umí se samo svléci a obléci"/>
            <w:listItem w:displayText="vyžaduje dopomoc" w:value="vyžaduje dopomoc"/>
            <w:listItem w:displayText="vůbec nezvládá" w:value="vůbec nezvládá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AA7591" w:rsidRPr="00AA7591" w:rsidRDefault="00AA7591" w:rsidP="00AA7591">
      <w:pPr>
        <w:pStyle w:val="Standard"/>
        <w:rPr>
          <w:sz w:val="24"/>
        </w:rPr>
      </w:pPr>
      <w:r w:rsidRPr="00AA7591">
        <w:rPr>
          <w:sz w:val="24"/>
        </w:rPr>
        <w:t>Pravidla stolování:</w:t>
      </w:r>
      <w:r w:rsidR="00EC7F92">
        <w:rPr>
          <w:sz w:val="24"/>
        </w:rPr>
        <w:t xml:space="preserve"> </w:t>
      </w:r>
      <w:sdt>
        <w:sdtPr>
          <w:rPr>
            <w:sz w:val="24"/>
          </w:rPr>
          <w:id w:val="-30423081"/>
          <w:placeholder>
            <w:docPart w:val="3D3FE230131A446CB979EC56BB7A57CB"/>
          </w:placeholder>
          <w:showingPlcHdr/>
          <w:comboBox>
            <w:listItem w:value="Zvolte položku."/>
            <w:listItem w:displayText="dodržuje pravidla stolování" w:value="dodržuje pravidla stolování"/>
            <w:listItem w:displayText="jí pouze lžičkou" w:value="jí pouze lžičkou"/>
            <w:listItem w:displayText="potřebuje pomoc při jídle" w:value="potřebuje pomoc při jídle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AA7591" w:rsidRPr="00AA7591" w:rsidRDefault="00EC7F92" w:rsidP="00AA7591">
      <w:pPr>
        <w:pStyle w:val="Standard"/>
        <w:rPr>
          <w:sz w:val="24"/>
        </w:rPr>
      </w:pPr>
      <w:r>
        <w:rPr>
          <w:sz w:val="24"/>
        </w:rPr>
        <w:t>J</w:t>
      </w:r>
      <w:r w:rsidR="00AA7591" w:rsidRPr="00AA7591">
        <w:rPr>
          <w:sz w:val="24"/>
        </w:rPr>
        <w:t>iné:</w:t>
      </w:r>
      <w:r>
        <w:rPr>
          <w:sz w:val="24"/>
        </w:rPr>
        <w:t xml:space="preserve"> </w:t>
      </w:r>
      <w:sdt>
        <w:sdtPr>
          <w:rPr>
            <w:sz w:val="24"/>
          </w:rPr>
          <w:id w:val="-485629519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AA7591" w:rsidRDefault="00AA7591">
      <w:pPr>
        <w:pStyle w:val="Standard"/>
        <w:rPr>
          <w:sz w:val="24"/>
          <w:u w:val="single"/>
        </w:rPr>
      </w:pPr>
    </w:p>
    <w:p w:rsidR="00EC7F92" w:rsidRPr="00EC7F92" w:rsidRDefault="00EC7F92" w:rsidP="00EC7F92">
      <w:pPr>
        <w:pStyle w:val="Standard"/>
        <w:rPr>
          <w:b/>
          <w:sz w:val="24"/>
        </w:rPr>
      </w:pPr>
      <w:r w:rsidRPr="00EC7F92">
        <w:rPr>
          <w:b/>
          <w:sz w:val="24"/>
        </w:rPr>
        <w:t>Motorika, GFM:</w:t>
      </w:r>
    </w:p>
    <w:p w:rsidR="00EC7F92" w:rsidRPr="00EC7F92" w:rsidRDefault="00EC7F92" w:rsidP="00EC7F92">
      <w:pPr>
        <w:pStyle w:val="Standard"/>
        <w:rPr>
          <w:sz w:val="24"/>
        </w:rPr>
      </w:pPr>
      <w:r w:rsidRPr="00EC7F92">
        <w:rPr>
          <w:sz w:val="24"/>
        </w:rPr>
        <w:t>Pohybové hry:</w:t>
      </w:r>
      <w:r>
        <w:rPr>
          <w:sz w:val="24"/>
        </w:rPr>
        <w:t xml:space="preserve"> </w:t>
      </w:r>
      <w:sdt>
        <w:sdtPr>
          <w:rPr>
            <w:sz w:val="24"/>
          </w:rPr>
          <w:id w:val="-1134787335"/>
          <w:placeholder>
            <w:docPart w:val="3D3FE230131A446CB979EC56BB7A57CB"/>
          </w:placeholder>
          <w:showingPlcHdr/>
          <w:comboBox>
            <w:listItem w:value="Zvolte položku."/>
            <w:listItem w:displayText="dítě je v pohybových hrách obratné" w:value="dítě je v pohybových hrách obratné"/>
            <w:listItem w:displayText="méně obratné" w:value="méně obratné"/>
            <w:listItem w:displayText="neobratné" w:value="neobratné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EC7F92" w:rsidRPr="00EC7F92" w:rsidRDefault="00EC7F92" w:rsidP="00EC7F92">
      <w:pPr>
        <w:pStyle w:val="Standard"/>
        <w:rPr>
          <w:sz w:val="24"/>
        </w:rPr>
      </w:pPr>
      <w:r w:rsidRPr="00EC7F92">
        <w:rPr>
          <w:sz w:val="24"/>
        </w:rPr>
        <w:t>Manuální zručnost:</w:t>
      </w:r>
      <w:r>
        <w:rPr>
          <w:sz w:val="24"/>
        </w:rPr>
        <w:t xml:space="preserve"> </w:t>
      </w:r>
      <w:sdt>
        <w:sdtPr>
          <w:rPr>
            <w:sz w:val="24"/>
          </w:rPr>
          <w:id w:val="-1577970836"/>
          <w:placeholder>
            <w:docPart w:val="3D3FE230131A446CB979EC56BB7A57CB"/>
          </w:placeholder>
          <w:showingPlcHdr/>
          <w:comboBox>
            <w:listItem w:value="Zvolte položku."/>
            <w:listItem w:displayText="je  zručné" w:value="je  zručné"/>
            <w:listItem w:displayText="méně zručné" w:value="méně zručné"/>
            <w:listItem w:displayText="nešikovné" w:value="nešikovné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EC7F92" w:rsidRPr="00EC7F92" w:rsidRDefault="00EC7F92" w:rsidP="00EC7F92">
      <w:pPr>
        <w:pStyle w:val="Standard"/>
        <w:rPr>
          <w:sz w:val="24"/>
        </w:rPr>
      </w:pPr>
      <w:r w:rsidRPr="00EC7F92">
        <w:rPr>
          <w:sz w:val="24"/>
        </w:rPr>
        <w:t>Dává přednost:</w:t>
      </w:r>
      <w:r>
        <w:rPr>
          <w:sz w:val="24"/>
        </w:rPr>
        <w:t xml:space="preserve"> </w:t>
      </w:r>
      <w:sdt>
        <w:sdtPr>
          <w:rPr>
            <w:sz w:val="24"/>
          </w:rPr>
          <w:id w:val="1594052745"/>
          <w:placeholder>
            <w:docPart w:val="3D3FE230131A446CB979EC56BB7A57CB"/>
          </w:placeholder>
          <w:showingPlcHdr/>
          <w:comboBox>
            <w:listItem w:value="Zvolte položku."/>
            <w:listItem w:displayText="pravé ruce" w:value="pravé ruce"/>
            <w:listItem w:displayText="levé ruce" w:value="levé ruce"/>
            <w:listItem w:displayText="ruce střídá" w:value="ruce střídá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EC7F92" w:rsidRPr="00EC7F92" w:rsidRDefault="00EC7F92" w:rsidP="00EC7F92">
      <w:pPr>
        <w:pStyle w:val="Standard"/>
        <w:rPr>
          <w:sz w:val="24"/>
        </w:rPr>
      </w:pPr>
      <w:r w:rsidRPr="00EC7F92">
        <w:rPr>
          <w:sz w:val="24"/>
        </w:rPr>
        <w:t>Vztah ke kreslení:</w:t>
      </w:r>
      <w:r>
        <w:rPr>
          <w:sz w:val="24"/>
        </w:rPr>
        <w:t xml:space="preserve"> </w:t>
      </w:r>
      <w:sdt>
        <w:sdtPr>
          <w:rPr>
            <w:sz w:val="24"/>
          </w:rPr>
          <w:id w:val="-289588322"/>
          <w:placeholder>
            <w:docPart w:val="3D3FE230131A446CB979EC56BB7A57CB"/>
          </w:placeholder>
          <w:showingPlcHdr/>
          <w:comboBox>
            <w:listItem w:value="Zvolte položku."/>
            <w:listItem w:displayText="kreslí rádo" w:value="kreslí rádo"/>
            <w:listItem w:displayText="kresebné aktivity nevyhledává" w:value="kresebné aktivity nevyhledává"/>
            <w:listItem w:displayText="kreslení odmítá" w:value="kreslení odmítá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EC7F92" w:rsidRPr="00EC7F92" w:rsidRDefault="00EC7F92" w:rsidP="00EC7F92">
      <w:pPr>
        <w:pStyle w:val="Standard"/>
        <w:rPr>
          <w:sz w:val="24"/>
        </w:rPr>
      </w:pPr>
      <w:r w:rsidRPr="00EC7F92">
        <w:rPr>
          <w:sz w:val="24"/>
        </w:rPr>
        <w:t>Úroveň kresby:</w:t>
      </w:r>
      <w:r>
        <w:rPr>
          <w:sz w:val="24"/>
        </w:rPr>
        <w:t xml:space="preserve"> </w:t>
      </w:r>
      <w:sdt>
        <w:sdtPr>
          <w:rPr>
            <w:sz w:val="24"/>
          </w:rPr>
          <w:id w:val="1843117073"/>
          <w:placeholder>
            <w:docPart w:val="3D3FE230131A446CB979EC56BB7A57CB"/>
          </w:placeholder>
          <w:showingPlcHdr/>
          <w:comboBox>
            <w:listItem w:value="Zvolte položku."/>
            <w:listItem w:displayText="je nadprůměrná" w:value="je nadprůměrná"/>
            <w:listItem w:displayText="odpovídá věku" w:value="odpovídá věku"/>
            <w:listItem w:displayText="podprůměrná" w:value="podprůměrná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EC7F92" w:rsidRPr="00EC7F92" w:rsidRDefault="00B8613C" w:rsidP="00EC7F92">
      <w:pPr>
        <w:pStyle w:val="Standard"/>
        <w:rPr>
          <w:sz w:val="24"/>
        </w:rPr>
      </w:pPr>
      <w:r>
        <w:rPr>
          <w:sz w:val="24"/>
        </w:rPr>
        <w:t>J</w:t>
      </w:r>
      <w:r w:rsidR="00EC7F92" w:rsidRPr="00EC7F92">
        <w:rPr>
          <w:sz w:val="24"/>
        </w:rPr>
        <w:t>iné:</w:t>
      </w:r>
      <w:r>
        <w:rPr>
          <w:sz w:val="24"/>
        </w:rPr>
        <w:t xml:space="preserve"> </w:t>
      </w:r>
      <w:sdt>
        <w:sdtPr>
          <w:rPr>
            <w:sz w:val="24"/>
          </w:rPr>
          <w:id w:val="274135707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AA7591" w:rsidRDefault="00AA7591">
      <w:pPr>
        <w:pStyle w:val="Standard"/>
        <w:rPr>
          <w:sz w:val="24"/>
          <w:u w:val="single"/>
        </w:rPr>
      </w:pPr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b/>
          <w:sz w:val="24"/>
        </w:rPr>
        <w:t>Soustředění, práceschopnost, paměť</w:t>
      </w:r>
      <w:r w:rsidRPr="00B8613C">
        <w:rPr>
          <w:sz w:val="24"/>
        </w:rPr>
        <w:t>:</w:t>
      </w:r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sz w:val="24"/>
        </w:rPr>
        <w:t>Soustředění na hru:</w:t>
      </w:r>
      <w:r>
        <w:rPr>
          <w:sz w:val="24"/>
        </w:rPr>
        <w:t xml:space="preserve"> </w:t>
      </w:r>
      <w:sdt>
        <w:sdtPr>
          <w:rPr>
            <w:sz w:val="24"/>
          </w:rPr>
          <w:id w:val="-859816231"/>
          <w:placeholder>
            <w:docPart w:val="3D3FE230131A446CB979EC56BB7A57CB"/>
          </w:placeholder>
          <w:showingPlcHdr/>
          <w:comboBox>
            <w:listItem w:value="Zvolte položku."/>
            <w:listItem w:displayText="dokáže se soustředit na hru" w:value="dokáže se soustředit na hru"/>
            <w:listItem w:displayText="na hru se soustředí, jen pokud bylo  samo jejím iniciátorem" w:value="na hru se soustředí, jen pokud bylo  samo jejím iniciátorem"/>
            <w:listItem w:displayText="na hru se soustředí jen krátkodobě" w:value="na hru se soustředí jen krátkodobě"/>
            <w:listItem w:displayText="nesoustředí se" w:value="nesoustředí se"/>
            <w:listItem w:displayText="u ničeho nevydrží" w:value="u ničeho nevydrží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sz w:val="24"/>
        </w:rPr>
        <w:t>Plnění úkolových činností:</w:t>
      </w:r>
      <w:r>
        <w:rPr>
          <w:sz w:val="24"/>
        </w:rPr>
        <w:t xml:space="preserve"> </w:t>
      </w:r>
      <w:sdt>
        <w:sdtPr>
          <w:rPr>
            <w:sz w:val="24"/>
          </w:rPr>
          <w:id w:val="1829711943"/>
          <w:placeholder>
            <w:docPart w:val="3D3FE230131A446CB979EC56BB7A57CB"/>
          </w:placeholder>
          <w:showingPlcHdr/>
          <w:comboBox>
            <w:listItem w:value="Zvolte položku."/>
            <w:listItem w:displayText="zvládá samostatně" w:value="zvládá samostatně"/>
            <w:listItem w:displayText="s částečnou pomocí dospělého" w:value="s částečnou pomocí dospělého"/>
            <w:listItem w:displayText="o úkolové činnosti neprojevuje zájem" w:value="o úkolové činnosti neprojevuje zájem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sz w:val="24"/>
        </w:rPr>
        <w:t>Soustředění na úkol:</w:t>
      </w:r>
      <w:r>
        <w:rPr>
          <w:sz w:val="24"/>
        </w:rPr>
        <w:t xml:space="preserve"> </w:t>
      </w:r>
      <w:sdt>
        <w:sdtPr>
          <w:rPr>
            <w:sz w:val="24"/>
          </w:rPr>
          <w:id w:val="1474795849"/>
          <w:placeholder>
            <w:docPart w:val="3D3FE230131A446CB979EC56BB7A57CB"/>
          </w:placeholder>
          <w:showingPlcHdr/>
          <w:comboBox>
            <w:listItem w:value="Zvolte položku."/>
            <w:listItem w:displayText="dokáže se soustředit" w:value="dokáže se soustředit"/>
            <w:listItem w:displayText="je snadno rozptýlitelné" w:value="je snadno rozptýlitelné"/>
            <w:listItem w:displayText="nesoustředí se ani při přímé pomoci dospělého" w:value="nesoustředí se ani při přímé pomoci dospělého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sz w:val="24"/>
        </w:rPr>
        <w:t>Provádění úkolu:</w:t>
      </w:r>
      <w:r>
        <w:rPr>
          <w:sz w:val="24"/>
        </w:rPr>
        <w:t xml:space="preserve"> </w:t>
      </w:r>
      <w:sdt>
        <w:sdtPr>
          <w:rPr>
            <w:sz w:val="24"/>
          </w:rPr>
          <w:id w:val="-564874827"/>
          <w:placeholder>
            <w:docPart w:val="3D3FE230131A446CB979EC56BB7A57CB"/>
          </w:placeholder>
          <w:showingPlcHdr/>
          <w:comboBox>
            <w:listItem w:value="Zvolte položku."/>
            <w:listItem w:displayText="u úkolu si povídá, zpívá,  od práce odchází" w:value="u úkolu si povídá, zpívá,  od práce odchází"/>
            <w:listItem w:displayText="rychle se unaví" w:value="rychle se unaví"/>
            <w:listItem w:displayText="odmítá pracovat" w:value="odmítá pracovat"/>
            <w:listItem w:displayText="vydrží pracovat po celou dobu" w:value="vydrží pracovat po celou dobu"/>
            <w:listItem w:displayText="úkol dokončí" w:value="úkol dokončí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sz w:val="24"/>
        </w:rPr>
        <w:t>Paměť:</w:t>
      </w:r>
      <w:r>
        <w:rPr>
          <w:sz w:val="24"/>
        </w:rPr>
        <w:t xml:space="preserve"> </w:t>
      </w:r>
      <w:sdt>
        <w:sdtPr>
          <w:rPr>
            <w:sz w:val="24"/>
          </w:rPr>
          <w:id w:val="-649604003"/>
          <w:placeholder>
            <w:docPart w:val="3D3FE230131A446CB979EC56BB7A57CB"/>
          </w:placeholder>
          <w:showingPlcHdr/>
          <w:comboBox>
            <w:listItem w:value="Zvolte položku."/>
            <w:listItem w:displayText="má výbornou paměť" w:value="má výbornou paměť"/>
            <w:listItem w:displayText="zapamatování odpovídá věku" w:value="zapamatování odpovídá věku"/>
            <w:listItem w:displayText="dlouho trvá než si zapamatuje" w:value="dlouho trvá než si zapamatuje"/>
            <w:listItem w:displayText="zapamatování je krátkodobé, nepřesné" w:value="zapamatování je krátkodobé, nepřesné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B8613C" w:rsidRPr="00B8613C" w:rsidRDefault="00C06F40" w:rsidP="00B8613C">
      <w:pPr>
        <w:pStyle w:val="Standard"/>
        <w:rPr>
          <w:sz w:val="24"/>
        </w:rPr>
      </w:pPr>
      <w:sdt>
        <w:sdtPr>
          <w:rPr>
            <w:sz w:val="24"/>
          </w:rPr>
          <w:id w:val="132902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613C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8613C" w:rsidRPr="00B8613C">
        <w:rPr>
          <w:sz w:val="24"/>
        </w:rPr>
        <w:t xml:space="preserve">Je nadměrně dětské, hravé. </w:t>
      </w:r>
      <w:sdt>
        <w:sdtPr>
          <w:rPr>
            <w:sz w:val="24"/>
          </w:rPr>
          <w:id w:val="1147022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613C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8613C" w:rsidRPr="00B8613C">
        <w:rPr>
          <w:sz w:val="24"/>
        </w:rPr>
        <w:t>Je pomalé, zbrklé.</w:t>
      </w:r>
    </w:p>
    <w:p w:rsidR="00B8613C" w:rsidRPr="00B8613C" w:rsidRDefault="00B8613C" w:rsidP="00B8613C">
      <w:pPr>
        <w:pStyle w:val="Standard"/>
        <w:rPr>
          <w:sz w:val="24"/>
        </w:rPr>
      </w:pPr>
      <w:r>
        <w:rPr>
          <w:sz w:val="24"/>
        </w:rPr>
        <w:t>J</w:t>
      </w:r>
      <w:r w:rsidRPr="00B8613C">
        <w:rPr>
          <w:sz w:val="24"/>
        </w:rPr>
        <w:t>iné:</w:t>
      </w:r>
      <w:r>
        <w:rPr>
          <w:sz w:val="24"/>
        </w:rPr>
        <w:t xml:space="preserve"> </w:t>
      </w:r>
      <w:sdt>
        <w:sdtPr>
          <w:rPr>
            <w:sz w:val="24"/>
          </w:rPr>
          <w:id w:val="-277494025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B8613C" w:rsidRPr="00B8613C" w:rsidRDefault="00B8613C" w:rsidP="00B8613C">
      <w:pPr>
        <w:pStyle w:val="Standard"/>
        <w:rPr>
          <w:sz w:val="24"/>
        </w:rPr>
      </w:pPr>
    </w:p>
    <w:p w:rsidR="00B8613C" w:rsidRPr="00B8613C" w:rsidRDefault="00B8613C" w:rsidP="00B8613C">
      <w:pPr>
        <w:pStyle w:val="Standard"/>
        <w:rPr>
          <w:b/>
          <w:sz w:val="24"/>
        </w:rPr>
      </w:pPr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b/>
          <w:sz w:val="24"/>
        </w:rPr>
        <w:t>Chování:</w:t>
      </w:r>
    </w:p>
    <w:p w:rsidR="00B8613C" w:rsidRPr="00B8613C" w:rsidRDefault="00B8613C" w:rsidP="00B8613C">
      <w:pPr>
        <w:pStyle w:val="Standard"/>
        <w:rPr>
          <w:sz w:val="24"/>
        </w:rPr>
      </w:pPr>
      <w:r w:rsidRPr="00B8613C">
        <w:rPr>
          <w:sz w:val="24"/>
        </w:rPr>
        <w:t>Oční kontakt:</w:t>
      </w:r>
      <w:r w:rsidR="005E14CF">
        <w:rPr>
          <w:sz w:val="24"/>
        </w:rPr>
        <w:t xml:space="preserve"> </w:t>
      </w:r>
      <w:sdt>
        <w:sdtPr>
          <w:rPr>
            <w:sz w:val="24"/>
          </w:rPr>
          <w:id w:val="425625558"/>
          <w:placeholder>
            <w:docPart w:val="3D3FE230131A446CB979EC56BB7A57CB"/>
          </w:placeholder>
          <w:showingPlcHdr/>
          <w:comboBox>
            <w:listItem w:value="Zvolte položku."/>
            <w:listItem w:displayText="udrží" w:value="udrží"/>
            <w:listItem w:displayText="neudrží" w:value="neudrží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B8613C" w:rsidRDefault="00B8613C" w:rsidP="00B8613C">
      <w:pPr>
        <w:pStyle w:val="Standard"/>
        <w:rPr>
          <w:sz w:val="24"/>
        </w:rPr>
      </w:pPr>
      <w:r w:rsidRPr="00B8613C">
        <w:rPr>
          <w:sz w:val="24"/>
        </w:rPr>
        <w:t>Vztah k ostatním:</w:t>
      </w:r>
    </w:p>
    <w:sdt>
      <w:sdtPr>
        <w:rPr>
          <w:sz w:val="24"/>
        </w:rPr>
        <w:id w:val="-1981837055"/>
        <w:placeholder>
          <w:docPart w:val="3D3FE230131A446CB979EC56BB7A57CB"/>
        </w:placeholder>
        <w:showingPlcHdr/>
        <w:comboBox>
          <w:listItem w:value="Zvolte položku."/>
          <w:listItem w:displayText="je kamarádské" w:value="je kamarádské"/>
          <w:listItem w:displayText="je konfliktní" w:value="je konfliktní"/>
          <w:listItem w:displayText="ubližuje jiným" w:value="ubližuje jiným"/>
        </w:comboBox>
      </w:sdtPr>
      <w:sdtEndPr/>
      <w:sdtContent>
        <w:p w:rsidR="005E14CF" w:rsidRPr="00B8613C" w:rsidRDefault="00ED0981" w:rsidP="00B8613C">
          <w:pPr>
            <w:pStyle w:val="Standard"/>
            <w:rPr>
              <w:sz w:val="24"/>
            </w:rPr>
          </w:pPr>
          <w:r w:rsidRPr="00E12585">
            <w:rPr>
              <w:rStyle w:val="Zstupntext"/>
            </w:rPr>
            <w:t>Zvolte položku.</w:t>
          </w:r>
        </w:p>
      </w:sdtContent>
    </w:sdt>
    <w:sdt>
      <w:sdtPr>
        <w:rPr>
          <w:sz w:val="24"/>
          <w:u w:val="single"/>
        </w:rPr>
        <w:id w:val="931018835"/>
        <w:placeholder>
          <w:docPart w:val="3D3FE230131A446CB979EC56BB7A57CB"/>
        </w:placeholder>
        <w:showingPlcHdr/>
        <w:comboBox>
          <w:listItem w:value="Zvolte položku."/>
          <w:listItem w:displayText="umí se dohodnout" w:value="umí se dohodnout"/>
          <w:listItem w:displayText="chová se ohleduplně" w:value="chová se ohleduplně"/>
          <w:listItem w:displayText="dodržuje běžná pravidla" w:value="dodržuje běžná pravidla"/>
          <w:listItem w:displayText="preferuje pouze svá přání" w:value="preferuje pouze svá přání"/>
          <w:listItem w:displayText="nerespektuje pravidla" w:value="nerespektuje pravidla"/>
        </w:comboBox>
      </w:sdtPr>
      <w:sdtEndPr/>
      <w:sdtContent>
        <w:p w:rsidR="00EC7F92" w:rsidRDefault="00ED0981">
          <w:pPr>
            <w:pStyle w:val="Standard"/>
            <w:rPr>
              <w:sz w:val="24"/>
              <w:u w:val="single"/>
            </w:rPr>
          </w:pPr>
          <w:r w:rsidRPr="00E12585">
            <w:rPr>
              <w:rStyle w:val="Zstupntext"/>
            </w:rPr>
            <w:t>Zvolte položku.</w:t>
          </w:r>
        </w:p>
      </w:sdtContent>
    </w:sdt>
    <w:sdt>
      <w:sdtPr>
        <w:rPr>
          <w:sz w:val="24"/>
          <w:u w:val="single"/>
        </w:rPr>
        <w:id w:val="381300923"/>
        <w:placeholder>
          <w:docPart w:val="3D3FE230131A446CB979EC56BB7A57CB"/>
        </w:placeholder>
        <w:showingPlcHdr/>
        <w:comboBox>
          <w:listItem w:value="Zvolte položku."/>
          <w:listItem w:displayText="mezi dětmi je spíše aktivní" w:value="mezi dětmi je spíše aktivní"/>
          <w:listItem w:displayText="do činností se zapojuje na výzvu" w:value="do činností se zapojuje na výzvu"/>
          <w:listItem w:displayText="raději si hraje samo" w:value="raději si hraje samo"/>
        </w:comboBox>
      </w:sdtPr>
      <w:sdtEndPr/>
      <w:sdtContent>
        <w:p w:rsidR="005E14CF" w:rsidRDefault="00ED0981">
          <w:pPr>
            <w:pStyle w:val="Standard"/>
            <w:rPr>
              <w:sz w:val="24"/>
              <w:u w:val="single"/>
            </w:rPr>
          </w:pPr>
          <w:r w:rsidRPr="00E12585">
            <w:rPr>
              <w:rStyle w:val="Zstupntext"/>
            </w:rPr>
            <w:t>Zvolte položku.</w:t>
          </w:r>
        </w:p>
      </w:sdtContent>
    </w:sdt>
    <w:sdt>
      <w:sdtPr>
        <w:rPr>
          <w:sz w:val="24"/>
          <w:u w:val="single"/>
        </w:rPr>
        <w:id w:val="-1049769807"/>
        <w:placeholder>
          <w:docPart w:val="3D3FE230131A446CB979EC56BB7A57CB"/>
        </w:placeholder>
        <w:showingPlcHdr/>
        <w:comboBox>
          <w:listItem w:value="Zvolte položku."/>
          <w:listItem w:displayText="akceptuje autoritu učitelky" w:value="akceptuje autoritu učitelky"/>
          <w:listItem w:displayText="neakceptuje autoritu učitelky" w:value="neakceptuje autoritu učitelky"/>
          <w:listItem w:displayText="vyžaduje její zvýšenou pozornost" w:value="vyžaduje její zvýšenou pozornost"/>
          <w:listItem w:displayText="je obtížně zvladatelné" w:value="je obtížně zvladatelné"/>
        </w:comboBox>
      </w:sdtPr>
      <w:sdtEndPr/>
      <w:sdtContent>
        <w:p w:rsidR="005E14CF" w:rsidRDefault="00ED0981">
          <w:pPr>
            <w:pStyle w:val="Standard"/>
            <w:rPr>
              <w:sz w:val="24"/>
              <w:u w:val="single"/>
            </w:rPr>
          </w:pPr>
          <w:r w:rsidRPr="00E12585">
            <w:rPr>
              <w:rStyle w:val="Zstupntext"/>
            </w:rPr>
            <w:t>Zvolte položku.</w:t>
          </w:r>
        </w:p>
      </w:sdtContent>
    </w:sdt>
    <w:sdt>
      <w:sdtPr>
        <w:rPr>
          <w:sz w:val="24"/>
          <w:u w:val="single"/>
        </w:rPr>
        <w:id w:val="-1493330081"/>
        <w:placeholder>
          <w:docPart w:val="3D3FE230131A446CB979EC56BB7A57CB"/>
        </w:placeholder>
        <w:showingPlcHdr/>
        <w:comboBox>
          <w:listItem w:value="Zvolte položku."/>
          <w:listItem w:displayText="celkově je klidné" w:value="celkově je klidné"/>
          <w:listItem w:displayText="chová se přiměřeně situaci" w:value="chová se přiměřeně situaci"/>
          <w:listItem w:displayText="je motoricky neklidné, vyrušuje, šaškuje, předvádí se" w:value="je motoricky neklidné, vyrušuje, šaškuje, předvádí se"/>
          <w:listItem w:displayText="chová se bez zábran, dospělým tyká" w:value="chová se bez zábran, dospělým tyká"/>
        </w:comboBox>
      </w:sdtPr>
      <w:sdtEndPr/>
      <w:sdtContent>
        <w:p w:rsidR="00B8613C" w:rsidRDefault="00ED0981">
          <w:pPr>
            <w:pStyle w:val="Standard"/>
            <w:rPr>
              <w:sz w:val="24"/>
              <w:u w:val="single"/>
            </w:rPr>
          </w:pPr>
          <w:r w:rsidRPr="00E12585">
            <w:rPr>
              <w:rStyle w:val="Zstupntext"/>
            </w:rPr>
            <w:t>Zvolte položku.</w:t>
          </w:r>
        </w:p>
      </w:sdtContent>
    </w:sdt>
    <w:sdt>
      <w:sdtPr>
        <w:rPr>
          <w:sz w:val="24"/>
          <w:u w:val="single"/>
        </w:rPr>
        <w:id w:val="1977028338"/>
        <w:placeholder>
          <w:docPart w:val="3D3FE230131A446CB979EC56BB7A57CB"/>
        </w:placeholder>
        <w:showingPlcHdr/>
        <w:comboBox>
          <w:listItem w:value="Zvolte položku."/>
          <w:listItem w:displayText="nemá obtíže s odloučením od rodičů" w:value="nemá obtíže s odloučením od rodičů"/>
          <w:listItem w:displayText="má obtíže s odloučením od rodičů" w:value="má obtíže s odloučením od rodičů"/>
          <w:listItem w:displayText="nenavazuje kontakt, je bázlivé, plačtivé, negativistické" w:value="nenavazuje kontakt, je bázlivé, plačtivé, negativistické"/>
        </w:comboBox>
      </w:sdtPr>
      <w:sdtEndPr/>
      <w:sdtContent>
        <w:p w:rsidR="005E14CF" w:rsidRDefault="00ED0981">
          <w:pPr>
            <w:pStyle w:val="Standard"/>
            <w:rPr>
              <w:sz w:val="24"/>
              <w:u w:val="single"/>
            </w:rPr>
          </w:pPr>
          <w:r w:rsidRPr="00E12585">
            <w:rPr>
              <w:rStyle w:val="Zstupntext"/>
            </w:rPr>
            <w:t>Zvolte položku.</w:t>
          </w:r>
        </w:p>
      </w:sdtContent>
    </w:sdt>
    <w:p w:rsidR="00B8613C" w:rsidRDefault="00167A90">
      <w:pPr>
        <w:pStyle w:val="Standard"/>
        <w:rPr>
          <w:sz w:val="24"/>
          <w:u w:val="single"/>
        </w:rPr>
      </w:pPr>
      <w:r>
        <w:rPr>
          <w:sz w:val="24"/>
          <w:u w:val="single"/>
        </w:rPr>
        <w:t xml:space="preserve">Jiné: </w:t>
      </w:r>
      <w:sdt>
        <w:sdtPr>
          <w:rPr>
            <w:sz w:val="24"/>
            <w:u w:val="single"/>
          </w:rPr>
          <w:id w:val="-1396428232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167A90" w:rsidRDefault="00167A90">
      <w:pPr>
        <w:pStyle w:val="Standard"/>
        <w:rPr>
          <w:sz w:val="24"/>
          <w:u w:val="single"/>
        </w:rPr>
      </w:pPr>
    </w:p>
    <w:p w:rsidR="00167A90" w:rsidRPr="00167A90" w:rsidRDefault="00167A90" w:rsidP="00167A90">
      <w:pPr>
        <w:pStyle w:val="Standard"/>
        <w:rPr>
          <w:b/>
          <w:sz w:val="24"/>
        </w:rPr>
      </w:pPr>
      <w:r w:rsidRPr="00167A90">
        <w:rPr>
          <w:b/>
          <w:sz w:val="24"/>
        </w:rPr>
        <w:t>Řeč:</w:t>
      </w:r>
    </w:p>
    <w:p w:rsidR="00167A90" w:rsidRPr="00167A90" w:rsidRDefault="00C06F40" w:rsidP="00167A90">
      <w:pPr>
        <w:pStyle w:val="Standard"/>
        <w:rPr>
          <w:sz w:val="24"/>
        </w:rPr>
      </w:pPr>
      <w:sdt>
        <w:sdtPr>
          <w:rPr>
            <w:sz w:val="24"/>
          </w:rPr>
          <w:id w:val="-651745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Hovoří česky, </w:t>
      </w:r>
      <w:sdt>
        <w:sdtPr>
          <w:rPr>
            <w:sz w:val="24"/>
          </w:rPr>
          <w:id w:val="-381550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>jiným  jazykem</w:t>
      </w:r>
      <w:r w:rsidR="00167A90">
        <w:rPr>
          <w:sz w:val="24"/>
        </w:rPr>
        <w:t xml:space="preserve"> </w:t>
      </w:r>
      <w:sdt>
        <w:sdtPr>
          <w:rPr>
            <w:sz w:val="24"/>
          </w:rPr>
          <w:id w:val="-329070949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167A90" w:rsidRPr="00167A90" w:rsidRDefault="00C06F40" w:rsidP="00167A90">
      <w:pPr>
        <w:pStyle w:val="Standard"/>
        <w:rPr>
          <w:sz w:val="24"/>
        </w:rPr>
      </w:pPr>
      <w:sdt>
        <w:sdtPr>
          <w:rPr>
            <w:sz w:val="24"/>
          </w:rPr>
          <w:id w:val="-1678731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Umí vyslovit všechny hlásky, </w:t>
      </w:r>
      <w:sdt>
        <w:sdtPr>
          <w:rPr>
            <w:sz w:val="24"/>
          </w:rPr>
          <w:id w:val="1467776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>
        <w:rPr>
          <w:sz w:val="24"/>
        </w:rPr>
        <w:t xml:space="preserve">vyslovuje špatně hlásku/y </w:t>
      </w:r>
      <w:sdt>
        <w:sdtPr>
          <w:rPr>
            <w:sz w:val="24"/>
          </w:rPr>
          <w:id w:val="-655609335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167A90" w:rsidRPr="00167A90" w:rsidRDefault="00167A90" w:rsidP="00167A90">
      <w:pPr>
        <w:pStyle w:val="Standard"/>
        <w:rPr>
          <w:sz w:val="24"/>
        </w:rPr>
      </w:pPr>
      <w:r w:rsidRPr="00167A90">
        <w:rPr>
          <w:sz w:val="24"/>
        </w:rPr>
        <w:t>Slovní zásoba:</w:t>
      </w:r>
      <w:r>
        <w:rPr>
          <w:sz w:val="24"/>
        </w:rPr>
        <w:t xml:space="preserve"> </w:t>
      </w:r>
      <w:sdt>
        <w:sdtPr>
          <w:rPr>
            <w:sz w:val="24"/>
          </w:rPr>
          <w:id w:val="-899290899"/>
          <w:placeholder>
            <w:docPart w:val="3D3FE230131A446CB979EC56BB7A57CB"/>
          </w:placeholder>
          <w:showingPlcHdr/>
          <w:comboBox>
            <w:listItem w:value="Zvolte položku."/>
            <w:listItem w:displayText="nadprůměrná" w:value="nadprůměrná"/>
            <w:listItem w:displayText="přiměřená věku" w:value="přiměřená věku"/>
            <w:listItem w:displayText="podprůměrná" w:value="podprůměrná"/>
            <w:listItem w:displayText="výrazně omezená" w:value="výrazně omezená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167A90" w:rsidRPr="00167A90" w:rsidRDefault="00167A90" w:rsidP="00167A90">
      <w:pPr>
        <w:pStyle w:val="Standard"/>
        <w:rPr>
          <w:sz w:val="24"/>
        </w:rPr>
      </w:pPr>
      <w:r w:rsidRPr="00167A90">
        <w:rPr>
          <w:sz w:val="24"/>
        </w:rPr>
        <w:t>Běžné pokyny:</w:t>
      </w:r>
      <w:r>
        <w:rPr>
          <w:sz w:val="24"/>
        </w:rPr>
        <w:t xml:space="preserve"> </w:t>
      </w:r>
      <w:sdt>
        <w:sdtPr>
          <w:rPr>
            <w:sz w:val="24"/>
          </w:rPr>
          <w:id w:val="849447883"/>
          <w:placeholder>
            <w:docPart w:val="3D3FE230131A446CB979EC56BB7A57CB"/>
          </w:placeholder>
          <w:showingPlcHdr/>
          <w:comboBox>
            <w:listItem w:value="Zvolte položku."/>
            <w:listItem w:displayText="chápe" w:value="chápe"/>
            <w:listItem w:displayText="nechápe" w:value="nechápe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167A90" w:rsidRPr="00167A90" w:rsidRDefault="00167A90" w:rsidP="00167A90">
      <w:pPr>
        <w:pStyle w:val="Standard"/>
        <w:rPr>
          <w:sz w:val="24"/>
        </w:rPr>
      </w:pPr>
      <w:r w:rsidRPr="00167A90">
        <w:rPr>
          <w:sz w:val="24"/>
        </w:rPr>
        <w:t>Běžnému vypravování:</w:t>
      </w:r>
      <w:r>
        <w:rPr>
          <w:sz w:val="24"/>
        </w:rPr>
        <w:t xml:space="preserve"> </w:t>
      </w:r>
      <w:sdt>
        <w:sdtPr>
          <w:rPr>
            <w:sz w:val="24"/>
          </w:rPr>
          <w:id w:val="1408497707"/>
          <w:placeholder>
            <w:docPart w:val="3D3FE230131A446CB979EC56BB7A57CB"/>
          </w:placeholder>
          <w:showingPlcHdr/>
          <w:comboBox>
            <w:listItem w:value="Zvolte položku."/>
            <w:listItem w:displayText="rozumí" w:value="rozumí"/>
            <w:listItem w:displayText="nerozumí" w:value="nerozumí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167A90" w:rsidRPr="00167A90" w:rsidRDefault="00167A90" w:rsidP="00167A90">
      <w:pPr>
        <w:pStyle w:val="Standard"/>
        <w:rPr>
          <w:sz w:val="24"/>
        </w:rPr>
      </w:pPr>
      <w:r w:rsidRPr="00167A90">
        <w:rPr>
          <w:sz w:val="24"/>
        </w:rPr>
        <w:t>Vlastní užívání řeči:</w:t>
      </w:r>
      <w:r>
        <w:rPr>
          <w:sz w:val="24"/>
        </w:rPr>
        <w:t xml:space="preserve"> </w:t>
      </w:r>
      <w:sdt>
        <w:sdtPr>
          <w:rPr>
            <w:sz w:val="24"/>
          </w:rPr>
          <w:id w:val="-235407342"/>
          <w:placeholder>
            <w:docPart w:val="3D3FE230131A446CB979EC56BB7A57CB"/>
          </w:placeholder>
          <w:showingPlcHdr/>
          <w:comboBox>
            <w:listItem w:value="Zvolte položku."/>
            <w:listItem w:displayText="je přiměřené" w:value="je přiměřené"/>
            <w:listItem w:displayText="má zvýšenou potřebu verbálního projevu" w:value="má zvýšenou potřebu verbálního projevu"/>
            <w:listItem w:displayText="mluvní projev je úsporný" w:value="mluvní projev je úsporný"/>
            <w:listItem w:displayText="nevyhledává řečový kontakt" w:value="nevyhledává řečový kontakt"/>
          </w:comboBox>
        </w:sdtPr>
        <w:sdtEndPr/>
        <w:sdtContent>
          <w:r w:rsidR="00ED0981" w:rsidRPr="00E12585">
            <w:rPr>
              <w:rStyle w:val="Zstupntext"/>
            </w:rPr>
            <w:t>Zvolte položku.</w:t>
          </w:r>
        </w:sdtContent>
      </w:sdt>
    </w:p>
    <w:p w:rsidR="00167A90" w:rsidRPr="00167A90" w:rsidRDefault="00C06F40" w:rsidP="00167A90">
      <w:pPr>
        <w:pStyle w:val="Standard"/>
        <w:rPr>
          <w:sz w:val="24"/>
        </w:rPr>
      </w:pPr>
      <w:sdt>
        <w:sdtPr>
          <w:rPr>
            <w:sz w:val="24"/>
          </w:rPr>
          <w:id w:val="982425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Užívá převážně  holé věty. </w:t>
      </w:r>
      <w:sdt>
        <w:sdtPr>
          <w:rPr>
            <w:sz w:val="24"/>
          </w:rPr>
          <w:id w:val="1839648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V řeči se objevují  dysgramatismy. </w:t>
      </w:r>
      <w:sdt>
        <w:sdtPr>
          <w:rPr>
            <w:sz w:val="24"/>
          </w:rPr>
          <w:id w:val="767813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>V řeči se objevují agramatismy.</w:t>
      </w:r>
    </w:p>
    <w:p w:rsidR="00167A90" w:rsidRPr="00167A90" w:rsidRDefault="00C06F40" w:rsidP="00167A90">
      <w:pPr>
        <w:pStyle w:val="Standard"/>
        <w:rPr>
          <w:sz w:val="24"/>
        </w:rPr>
      </w:pPr>
      <w:sdt>
        <w:sdtPr>
          <w:rPr>
            <w:sz w:val="24"/>
          </w:rPr>
          <w:id w:val="-1940284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Koktavost. </w:t>
      </w:r>
      <w:sdt>
        <w:sdtPr>
          <w:rPr>
            <w:sz w:val="24"/>
          </w:rPr>
          <w:id w:val="-1319343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7A90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>Vymýšlení si, bájení.</w:t>
      </w:r>
    </w:p>
    <w:p w:rsidR="00167A90" w:rsidRPr="00167A90" w:rsidRDefault="00167A90" w:rsidP="00167A90">
      <w:pPr>
        <w:pStyle w:val="Standard"/>
        <w:rPr>
          <w:sz w:val="24"/>
        </w:rPr>
      </w:pPr>
      <w:r>
        <w:rPr>
          <w:sz w:val="24"/>
        </w:rPr>
        <w:t>J</w:t>
      </w:r>
      <w:r w:rsidRPr="00167A90">
        <w:rPr>
          <w:sz w:val="24"/>
        </w:rPr>
        <w:t>iné:</w:t>
      </w:r>
      <w:r>
        <w:rPr>
          <w:sz w:val="24"/>
        </w:rPr>
        <w:t xml:space="preserve"> </w:t>
      </w:r>
      <w:sdt>
        <w:sdtPr>
          <w:rPr>
            <w:sz w:val="24"/>
          </w:rPr>
          <w:id w:val="326178638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167A90" w:rsidRDefault="00167A90" w:rsidP="00167A90">
      <w:pPr>
        <w:pStyle w:val="Standard"/>
        <w:rPr>
          <w:sz w:val="24"/>
        </w:rPr>
      </w:pPr>
    </w:p>
    <w:p w:rsidR="00167A90" w:rsidRDefault="00167A90" w:rsidP="00167A90">
      <w:pPr>
        <w:pStyle w:val="Standard"/>
        <w:rPr>
          <w:sz w:val="24"/>
        </w:rPr>
      </w:pPr>
      <w:r w:rsidRPr="00167A90">
        <w:rPr>
          <w:b/>
          <w:sz w:val="24"/>
        </w:rPr>
        <w:t>Další obtíže, nápadnosti</w:t>
      </w:r>
      <w:r w:rsidRPr="00167A90">
        <w:rPr>
          <w:sz w:val="24"/>
        </w:rPr>
        <w:t xml:space="preserve"> zatrhněte,  případně doplňte, není-li zde  uvedeno:</w:t>
      </w:r>
    </w:p>
    <w:p w:rsidR="00167A90" w:rsidRPr="00167A90" w:rsidRDefault="00167A90" w:rsidP="00167A90">
      <w:pPr>
        <w:pStyle w:val="Standard"/>
        <w:rPr>
          <w:sz w:val="24"/>
        </w:rPr>
      </w:pPr>
      <w:r w:rsidRPr="00167A90">
        <w:rPr>
          <w:sz w:val="24"/>
        </w:rPr>
        <w:t xml:space="preserve">Bolesti </w:t>
      </w:r>
      <w:sdt>
        <w:sdtPr>
          <w:rPr>
            <w:sz w:val="24"/>
          </w:rPr>
          <w:id w:val="-203471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167A90">
        <w:rPr>
          <w:sz w:val="24"/>
        </w:rPr>
        <w:t xml:space="preserve">bříška, </w:t>
      </w:r>
      <w:sdt>
        <w:sdtPr>
          <w:rPr>
            <w:sz w:val="24"/>
          </w:rPr>
          <w:id w:val="-261228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167A90">
        <w:rPr>
          <w:sz w:val="24"/>
        </w:rPr>
        <w:t xml:space="preserve">hlavy. </w:t>
      </w:r>
      <w:sdt>
        <w:sdtPr>
          <w:rPr>
            <w:sz w:val="24"/>
          </w:rPr>
          <w:id w:val="-2067169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167A90">
        <w:rPr>
          <w:sz w:val="24"/>
        </w:rPr>
        <w:t xml:space="preserve">Enuréza, </w:t>
      </w:r>
      <w:sdt>
        <w:sdtPr>
          <w:rPr>
            <w:sz w:val="24"/>
          </w:rPr>
          <w:id w:val="593517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167A90">
        <w:rPr>
          <w:sz w:val="24"/>
        </w:rPr>
        <w:t>enkopréza.</w:t>
      </w:r>
    </w:p>
    <w:p w:rsidR="00167A90" w:rsidRPr="00167A90" w:rsidRDefault="00167A90" w:rsidP="00167A90">
      <w:pPr>
        <w:pStyle w:val="Standard"/>
        <w:rPr>
          <w:sz w:val="24"/>
        </w:rPr>
      </w:pPr>
      <w:r w:rsidRPr="00167A90">
        <w:rPr>
          <w:sz w:val="24"/>
        </w:rPr>
        <w:t xml:space="preserve">Poruchy </w:t>
      </w:r>
      <w:sdt>
        <w:sdtPr>
          <w:rPr>
            <w:sz w:val="24"/>
          </w:rPr>
          <w:id w:val="-611671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167A90">
        <w:rPr>
          <w:sz w:val="24"/>
        </w:rPr>
        <w:t xml:space="preserve">zraku, </w:t>
      </w:r>
      <w:sdt>
        <w:sdtPr>
          <w:rPr>
            <w:sz w:val="24"/>
          </w:rPr>
          <w:id w:val="-1661082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167A90">
        <w:rPr>
          <w:sz w:val="24"/>
        </w:rPr>
        <w:t xml:space="preserve">sluchu, </w:t>
      </w:r>
      <w:sdt>
        <w:sdtPr>
          <w:rPr>
            <w:sz w:val="24"/>
          </w:rPr>
          <w:id w:val="-565486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167A90">
        <w:rPr>
          <w:sz w:val="24"/>
        </w:rPr>
        <w:t>tělesné postižení.</w:t>
      </w:r>
    </w:p>
    <w:p w:rsidR="00167A90" w:rsidRPr="00167A90" w:rsidRDefault="00167A90" w:rsidP="00167A90">
      <w:pPr>
        <w:pStyle w:val="Standard"/>
        <w:rPr>
          <w:sz w:val="24"/>
        </w:rPr>
      </w:pPr>
    </w:p>
    <w:p w:rsidR="00167A90" w:rsidRPr="00167A90" w:rsidRDefault="00C06F40" w:rsidP="00167A90">
      <w:pPr>
        <w:pStyle w:val="Standard"/>
        <w:rPr>
          <w:sz w:val="24"/>
        </w:rPr>
      </w:pPr>
      <w:sdt>
        <w:sdtPr>
          <w:rPr>
            <w:sz w:val="24"/>
          </w:rPr>
          <w:id w:val="-1820714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Tiky, </w:t>
      </w:r>
      <w:sdt>
        <w:sdtPr>
          <w:rPr>
            <w:sz w:val="24"/>
          </w:rPr>
          <w:id w:val="15386192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afektivní záchvaty, </w:t>
      </w:r>
      <w:sdt>
        <w:sdtPr>
          <w:rPr>
            <w:sz w:val="24"/>
          </w:rPr>
          <w:id w:val="5101983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D90D89">
        <w:rPr>
          <w:sz w:val="24"/>
        </w:rPr>
        <w:t>křeče</w:t>
      </w:r>
      <w:r w:rsidR="00167A90" w:rsidRPr="00167A90">
        <w:rPr>
          <w:sz w:val="24"/>
        </w:rPr>
        <w:t xml:space="preserve">. </w:t>
      </w:r>
      <w:sdt>
        <w:sdtPr>
          <w:rPr>
            <w:sz w:val="24"/>
          </w:rPr>
          <w:id w:val="1209065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Ničení věcí, </w:t>
      </w:r>
      <w:sdt>
        <w:sdtPr>
          <w:rPr>
            <w:sz w:val="24"/>
          </w:rPr>
          <w:id w:val="-1489621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autoagresivní projevy, </w:t>
      </w:r>
      <w:sdt>
        <w:sdtPr>
          <w:rPr>
            <w:sz w:val="24"/>
          </w:rPr>
          <w:id w:val="-2129158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>agresivita vůči dětem,</w:t>
      </w:r>
      <w:r w:rsidR="00D90D89">
        <w:rPr>
          <w:sz w:val="24"/>
        </w:rPr>
        <w:t xml:space="preserve"> </w:t>
      </w:r>
      <w:sdt>
        <w:sdtPr>
          <w:rPr>
            <w:sz w:val="24"/>
          </w:rPr>
          <w:id w:val="-1601402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agresivita  vůči rodičům, </w:t>
      </w:r>
      <w:sdt>
        <w:sdtPr>
          <w:rPr>
            <w:sz w:val="24"/>
          </w:rPr>
          <w:id w:val="1045407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>agresivita vůči jiným dospělým.</w:t>
      </w:r>
    </w:p>
    <w:p w:rsidR="00167A90" w:rsidRPr="00167A90" w:rsidRDefault="00C06F40" w:rsidP="00167A90">
      <w:pPr>
        <w:pStyle w:val="Standard"/>
        <w:rPr>
          <w:sz w:val="24"/>
        </w:rPr>
      </w:pPr>
      <w:sdt>
        <w:sdtPr>
          <w:rPr>
            <w:sz w:val="24"/>
          </w:rPr>
          <w:id w:val="-1807313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 xml:space="preserve">Poruchy spánku,  </w:t>
      </w:r>
      <w:sdt>
        <w:sdtPr>
          <w:rPr>
            <w:sz w:val="24"/>
          </w:rPr>
          <w:id w:val="2002075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>sexuální  nápadnosti.</w:t>
      </w:r>
    </w:p>
    <w:p w:rsidR="00167A90" w:rsidRPr="00167A90" w:rsidRDefault="00C06F40" w:rsidP="00167A90">
      <w:pPr>
        <w:pStyle w:val="Standard"/>
        <w:rPr>
          <w:sz w:val="24"/>
        </w:rPr>
      </w:pPr>
      <w:sdt>
        <w:sdtPr>
          <w:rPr>
            <w:sz w:val="24"/>
          </w:rPr>
          <w:id w:val="1011106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0D8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67A90" w:rsidRPr="00167A90">
        <w:rPr>
          <w:sz w:val="24"/>
        </w:rPr>
        <w:t>Výrazná pohybová  neobratnost</w:t>
      </w:r>
    </w:p>
    <w:p w:rsidR="00167A90" w:rsidRPr="00167A90" w:rsidRDefault="00D90D89" w:rsidP="00167A90">
      <w:pPr>
        <w:pStyle w:val="Standard"/>
        <w:rPr>
          <w:sz w:val="24"/>
        </w:rPr>
      </w:pPr>
      <w:r>
        <w:rPr>
          <w:sz w:val="24"/>
        </w:rPr>
        <w:t>J</w:t>
      </w:r>
      <w:r w:rsidR="00167A90" w:rsidRPr="00167A90">
        <w:rPr>
          <w:sz w:val="24"/>
        </w:rPr>
        <w:t>iné:</w:t>
      </w:r>
      <w:r>
        <w:rPr>
          <w:sz w:val="24"/>
        </w:rPr>
        <w:t xml:space="preserve"> </w:t>
      </w:r>
      <w:sdt>
        <w:sdtPr>
          <w:rPr>
            <w:sz w:val="24"/>
          </w:rPr>
          <w:id w:val="-2096159789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167A90" w:rsidRPr="00167A90" w:rsidRDefault="00167A90" w:rsidP="00167A90">
      <w:pPr>
        <w:pStyle w:val="Standard"/>
        <w:rPr>
          <w:sz w:val="24"/>
        </w:rPr>
      </w:pPr>
    </w:p>
    <w:p w:rsidR="00D90D89" w:rsidRPr="00D90D89" w:rsidRDefault="00D90D89" w:rsidP="00D90D89">
      <w:pPr>
        <w:pStyle w:val="Standard"/>
        <w:rPr>
          <w:sz w:val="24"/>
          <w:u w:val="single"/>
        </w:rPr>
      </w:pPr>
      <w:r w:rsidRPr="00D90D89">
        <w:rPr>
          <w:sz w:val="24"/>
          <w:u w:val="single"/>
        </w:rPr>
        <w:t>Výchovné působení v rodině:</w:t>
      </w:r>
    </w:p>
    <w:sdt>
      <w:sdtPr>
        <w:rPr>
          <w:sz w:val="24"/>
          <w:u w:val="single"/>
        </w:rPr>
        <w:id w:val="265657941"/>
        <w:placeholder>
          <w:docPart w:val="1A667A4798A1495AAA73EDF2CB570DD7"/>
        </w:placeholder>
        <w:showingPlcHdr/>
        <w:text/>
      </w:sdtPr>
      <w:sdtEndPr/>
      <w:sdtContent>
        <w:p w:rsidR="00D90D89" w:rsidRPr="00D90D89" w:rsidRDefault="00ED0981" w:rsidP="00D90D89">
          <w:pPr>
            <w:pStyle w:val="Standard"/>
            <w:rPr>
              <w:sz w:val="24"/>
              <w:u w:val="single"/>
            </w:rPr>
          </w:pPr>
          <w:r w:rsidRPr="00E12585">
            <w:rPr>
              <w:rStyle w:val="Zstupntext"/>
            </w:rPr>
            <w:t>Klikněte nebo klepněte sem a zadejte text.</w:t>
          </w:r>
        </w:p>
      </w:sdtContent>
    </w:sdt>
    <w:p w:rsidR="00D90D89" w:rsidRPr="00D90D89" w:rsidRDefault="00D90D89" w:rsidP="00D90D89">
      <w:pPr>
        <w:pStyle w:val="Standard"/>
        <w:rPr>
          <w:sz w:val="24"/>
          <w:u w:val="single"/>
        </w:rPr>
      </w:pPr>
    </w:p>
    <w:p w:rsidR="00D90D89" w:rsidRPr="00D90D89" w:rsidRDefault="00D90D89" w:rsidP="00D90D89">
      <w:pPr>
        <w:pStyle w:val="Standard"/>
        <w:rPr>
          <w:sz w:val="24"/>
          <w:u w:val="single"/>
        </w:rPr>
      </w:pPr>
      <w:r w:rsidRPr="00D90D89">
        <w:rPr>
          <w:sz w:val="24"/>
          <w:u w:val="single"/>
        </w:rPr>
        <w:t>*Všechna doposud realizovaná opatření zaměřená na pomoc dítěti vč. zhodnocení jejich účinnosti:</w:t>
      </w:r>
    </w:p>
    <w:sdt>
      <w:sdtPr>
        <w:rPr>
          <w:sz w:val="24"/>
          <w:u w:val="single"/>
        </w:rPr>
        <w:id w:val="2080086550"/>
        <w:placeholder>
          <w:docPart w:val="1A667A4798A1495AAA73EDF2CB570DD7"/>
        </w:placeholder>
        <w:showingPlcHdr/>
        <w:text/>
      </w:sdtPr>
      <w:sdtEndPr/>
      <w:sdtContent>
        <w:p w:rsidR="00D90D89" w:rsidRPr="00D90D89" w:rsidRDefault="00ED0981" w:rsidP="00D90D89">
          <w:pPr>
            <w:pStyle w:val="Standard"/>
            <w:rPr>
              <w:sz w:val="24"/>
              <w:u w:val="single"/>
            </w:rPr>
          </w:pPr>
          <w:r w:rsidRPr="00E12585">
            <w:rPr>
              <w:rStyle w:val="Zstupntext"/>
            </w:rPr>
            <w:t>Klikněte nebo klepněte sem a zadejte text.</w:t>
          </w:r>
        </w:p>
      </w:sdtContent>
    </w:sdt>
    <w:p w:rsidR="00D90D89" w:rsidRPr="00D90D89" w:rsidRDefault="00D90D89" w:rsidP="00D90D89">
      <w:pPr>
        <w:pStyle w:val="Standard"/>
        <w:rPr>
          <w:sz w:val="24"/>
          <w:u w:val="single"/>
        </w:rPr>
      </w:pPr>
      <w:r w:rsidRPr="00D90D89">
        <w:rPr>
          <w:sz w:val="24"/>
          <w:u w:val="single"/>
        </w:rPr>
        <w:t xml:space="preserve"> </w:t>
      </w:r>
    </w:p>
    <w:p w:rsidR="00D90D89" w:rsidRPr="00D90D89" w:rsidRDefault="00D90D89" w:rsidP="00D90D89">
      <w:pPr>
        <w:pStyle w:val="Standard"/>
        <w:rPr>
          <w:sz w:val="24"/>
          <w:u w:val="single"/>
        </w:rPr>
      </w:pPr>
      <w:r w:rsidRPr="00D90D89">
        <w:rPr>
          <w:sz w:val="24"/>
          <w:u w:val="single"/>
        </w:rPr>
        <w:t xml:space="preserve"> Vyvstane-li na základě vyšetření potřeba příslušného podpůrného  opatření, má  MŠ možnost  </w:t>
      </w:r>
      <w:r w:rsidRPr="00D90D89">
        <w:rPr>
          <w:sz w:val="24"/>
        </w:rPr>
        <w:t>(zatrhněte odpovídající)</w:t>
      </w:r>
    </w:p>
    <w:p w:rsidR="00D90D89" w:rsidRPr="00D90D89" w:rsidRDefault="00D90D89" w:rsidP="00D90D89">
      <w:pPr>
        <w:pStyle w:val="Standard"/>
        <w:rPr>
          <w:sz w:val="24"/>
        </w:rPr>
      </w:pPr>
      <w:r w:rsidRPr="00D90D89">
        <w:rPr>
          <w:sz w:val="24"/>
        </w:rPr>
        <w:t>poskytovat dítěti  individuální pedagog. intervenci (</w:t>
      </w:r>
      <w:sdt>
        <w:sdtPr>
          <w:rPr>
            <w:sz w:val="24"/>
          </w:rPr>
          <w:id w:val="1423527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D90D89">
        <w:rPr>
          <w:sz w:val="24"/>
        </w:rPr>
        <w:t xml:space="preserve">log. péče, </w:t>
      </w:r>
      <w:sdt>
        <w:sdtPr>
          <w:rPr>
            <w:sz w:val="24"/>
          </w:rPr>
          <w:id w:val="-1811389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66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D90D89">
        <w:rPr>
          <w:sz w:val="24"/>
        </w:rPr>
        <w:t xml:space="preserve">rozvoj řeči, </w:t>
      </w:r>
      <w:sdt>
        <w:sdtPr>
          <w:rPr>
            <w:sz w:val="24"/>
          </w:rPr>
          <w:id w:val="1493141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66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D90D89">
        <w:rPr>
          <w:sz w:val="24"/>
        </w:rPr>
        <w:t xml:space="preserve">stimulace a rozvoj percepce, </w:t>
      </w:r>
      <w:sdt>
        <w:sdtPr>
          <w:rPr>
            <w:sz w:val="24"/>
          </w:rPr>
          <w:id w:val="2044019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66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Pr="00D90D89">
        <w:rPr>
          <w:sz w:val="24"/>
        </w:rPr>
        <w:t xml:space="preserve">výuka JČ jako cizího jazyka, jinou péči: </w:t>
      </w:r>
      <w:sdt>
        <w:sdtPr>
          <w:rPr>
            <w:sz w:val="24"/>
          </w:rPr>
          <w:id w:val="-2109796475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  <w:r w:rsidRPr="00D90D89">
        <w:rPr>
          <w:sz w:val="24"/>
        </w:rPr>
        <w:t>)</w:t>
      </w:r>
    </w:p>
    <w:p w:rsidR="00D90D89" w:rsidRPr="00D90D89" w:rsidRDefault="00C06F40" w:rsidP="00D90D89">
      <w:pPr>
        <w:pStyle w:val="Standard"/>
        <w:rPr>
          <w:sz w:val="24"/>
        </w:rPr>
      </w:pPr>
      <w:sdt>
        <w:sdtPr>
          <w:rPr>
            <w:sz w:val="24"/>
          </w:rPr>
          <w:id w:val="-1551919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666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D90D89" w:rsidRPr="00D90D89">
        <w:rPr>
          <w:sz w:val="24"/>
        </w:rPr>
        <w:t>poskytovat individuální psychologickou péči</w:t>
      </w:r>
    </w:p>
    <w:p w:rsidR="00D90D89" w:rsidRPr="00D90D89" w:rsidRDefault="00D90D89" w:rsidP="00D90D89">
      <w:pPr>
        <w:pStyle w:val="Standard"/>
        <w:rPr>
          <w:sz w:val="24"/>
        </w:rPr>
      </w:pPr>
      <w:r w:rsidRPr="00D90D89">
        <w:rPr>
          <w:sz w:val="24"/>
        </w:rPr>
        <w:t>poskytovat ped. intervenci společnou skupině dětí – jakou:</w:t>
      </w:r>
      <w:r w:rsidR="001F6664">
        <w:rPr>
          <w:sz w:val="24"/>
        </w:rPr>
        <w:t xml:space="preserve"> </w:t>
      </w:r>
      <w:sdt>
        <w:sdtPr>
          <w:rPr>
            <w:sz w:val="24"/>
          </w:rPr>
          <w:id w:val="592359435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8A5342" w:rsidRDefault="008A5342">
      <w:pPr>
        <w:pStyle w:val="Standard"/>
        <w:rPr>
          <w:sz w:val="24"/>
          <w:u w:val="single"/>
        </w:rPr>
      </w:pPr>
    </w:p>
    <w:p w:rsidR="00D90D89" w:rsidRDefault="00D90D89" w:rsidP="00D90D89">
      <w:pPr>
        <w:pStyle w:val="Standard"/>
        <w:pBdr>
          <w:bottom w:val="single" w:sz="12" w:space="1" w:color="00000A"/>
        </w:pBdr>
        <w:rPr>
          <w:sz w:val="24"/>
        </w:rPr>
      </w:pPr>
    </w:p>
    <w:p w:rsidR="00E76AA3" w:rsidRDefault="00E76AA3">
      <w:pPr>
        <w:pStyle w:val="Standard"/>
      </w:pPr>
    </w:p>
    <w:p w:rsidR="008A5342" w:rsidRDefault="003A1D75">
      <w:pPr>
        <w:pStyle w:val="Standard"/>
      </w:pPr>
      <w:r>
        <w:rPr>
          <w:sz w:val="24"/>
        </w:rPr>
        <w:t>Ve třídě  již pr</w:t>
      </w:r>
      <w:r w:rsidR="00A54EE6">
        <w:rPr>
          <w:sz w:val="24"/>
        </w:rPr>
        <w:t xml:space="preserve">acuje AP </w:t>
      </w:r>
      <w:sdt>
        <w:sdtPr>
          <w:rPr>
            <w:rStyle w:val="Zdraznnjemn"/>
          </w:rPr>
          <w:id w:val="669532150"/>
          <w:placeholder>
            <w:docPart w:val="D3084B16024940EE96B2D630CBE4AE96"/>
          </w:placeholder>
          <w:showingPlcHdr/>
          <w:dropDownList>
            <w:listItem w:value="Zvolte položku."/>
            <w:listItem w:displayText="ano" w:value="ano"/>
            <w:listItem w:displayText="ne" w:value="ne"/>
          </w:dropDownList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A54EE6" w:rsidRPr="00987511">
            <w:rPr>
              <w:rStyle w:val="Zstupntext"/>
            </w:rPr>
            <w:t>Zvolte položku.</w:t>
          </w:r>
        </w:sdtContent>
      </w:sdt>
      <w:r w:rsidR="00A54EE6">
        <w:rPr>
          <w:sz w:val="24"/>
        </w:rPr>
        <w:t xml:space="preserve">, případně počet hodin </w:t>
      </w:r>
      <w:sdt>
        <w:sdtPr>
          <w:rPr>
            <w:rStyle w:val="Zdraznnjemn"/>
          </w:rPr>
          <w:id w:val="187571836"/>
          <w:placeholder>
            <w:docPart w:val="6F0065EEDF4D41E394B96FEE8915A11F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A54EE6" w:rsidRPr="00987511">
            <w:rPr>
              <w:rStyle w:val="Zstupntext"/>
            </w:rPr>
            <w:t>Klikněte sem a zadejte text.</w:t>
          </w:r>
        </w:sdtContent>
      </w:sdt>
    </w:p>
    <w:p w:rsidR="008A5342" w:rsidRDefault="003A1D75">
      <w:pPr>
        <w:pStyle w:val="Standard"/>
      </w:pPr>
      <w:r>
        <w:rPr>
          <w:sz w:val="24"/>
        </w:rPr>
        <w:t xml:space="preserve">zdroj financování </w:t>
      </w:r>
      <w:sdt>
        <w:sdtPr>
          <w:rPr>
            <w:rStyle w:val="Zdraznnjemn"/>
          </w:rPr>
          <w:id w:val="-475612855"/>
          <w:placeholder>
            <w:docPart w:val="C00BF033EB5F4A69BE7C3EE238744126"/>
          </w:placeholder>
          <w:showingPlcHdr/>
          <w:comboBox>
            <w:listItem w:value="Zvolte položku."/>
            <w:listItem w:displayText="v rámci podpůrných opatření" w:value="v rámci podpůrných opatření"/>
            <w:listItem w:displayText="šablony, rozvojový program" w:value="šablony, rozvojový program"/>
            <w:listItem w:displayText="jiný zdroj – uveďte jaký: " w:value="jiný zdroj – uveďte jaký: "/>
          </w:comboBox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A54EE6" w:rsidRPr="00987511">
            <w:rPr>
              <w:rStyle w:val="Zstupntext"/>
            </w:rPr>
            <w:t>Zvolte položku.</w:t>
          </w:r>
        </w:sdtContent>
      </w:sdt>
    </w:p>
    <w:p w:rsidR="008A5342" w:rsidRDefault="003A1D75">
      <w:pPr>
        <w:pStyle w:val="Standard"/>
      </w:pPr>
      <w:r>
        <w:rPr>
          <w:sz w:val="24"/>
        </w:rPr>
        <w:t xml:space="preserve">Ve třídě je </w:t>
      </w:r>
      <w:sdt>
        <w:sdtPr>
          <w:rPr>
            <w:rStyle w:val="Zdraznnjemn"/>
          </w:rPr>
          <w:id w:val="-1357957351"/>
          <w:placeholder>
            <w:docPart w:val="97974A50817F44F481F394F43230F5BA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7C215B" w:rsidRPr="00987511">
            <w:rPr>
              <w:rStyle w:val="Zstupntext"/>
            </w:rPr>
            <w:t>Klikněte sem a zadejte text.</w:t>
          </w:r>
        </w:sdtContent>
      </w:sdt>
      <w:r>
        <w:rPr>
          <w:sz w:val="24"/>
        </w:rPr>
        <w:t xml:space="preserve">(uveďte počet) dětí s podpůrnými opatřeními 2. – 5. stupně,  rozepište dle stupňů  </w:t>
      </w:r>
      <w:sdt>
        <w:sdtPr>
          <w:rPr>
            <w:rStyle w:val="Zdraznnjemn"/>
          </w:rPr>
          <w:id w:val="168222463"/>
          <w:placeholder>
            <w:docPart w:val="424F8A6B195346EFADFFF8D5F0B411CF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7C215B" w:rsidRPr="00987511">
            <w:rPr>
              <w:rStyle w:val="Zstupntext"/>
            </w:rPr>
            <w:t>Klikněte sem a zadejte text.</w:t>
          </w:r>
        </w:sdtContent>
      </w:sdt>
    </w:p>
    <w:p w:rsidR="008A5342" w:rsidRDefault="003A1D75">
      <w:pPr>
        <w:pStyle w:val="Standard"/>
      </w:pPr>
      <w:r>
        <w:rPr>
          <w:sz w:val="24"/>
        </w:rPr>
        <w:lastRenderedPageBreak/>
        <w:t>Na škole pracuje š</w:t>
      </w:r>
      <w:r w:rsidR="007C215B">
        <w:rPr>
          <w:sz w:val="24"/>
        </w:rPr>
        <w:t xml:space="preserve">kolní speciální pedagog </w:t>
      </w:r>
      <w:sdt>
        <w:sdtPr>
          <w:rPr>
            <w:rStyle w:val="Zdraznnjemn"/>
          </w:rPr>
          <w:id w:val="1147633932"/>
          <w:placeholder>
            <w:docPart w:val="F0BF47D082964680922D56DE35F1ED78"/>
          </w:placeholder>
          <w:showingPlcHdr/>
          <w:dropDownList>
            <w:listItem w:value="Zvolte položku."/>
            <w:listItem w:displayText="ano" w:value="ano"/>
            <w:listItem w:displayText="ne" w:value="ne"/>
          </w:dropDownList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7C215B" w:rsidRPr="00987511">
            <w:rPr>
              <w:rStyle w:val="Zstupntext"/>
            </w:rPr>
            <w:t>Zvolte položku.</w:t>
          </w:r>
        </w:sdtContent>
      </w:sdt>
      <w:r w:rsidR="007E42CE">
        <w:rPr>
          <w:sz w:val="24"/>
        </w:rPr>
        <w:t xml:space="preserve"> </w:t>
      </w:r>
      <w:r>
        <w:rPr>
          <w:sz w:val="24"/>
        </w:rPr>
        <w:t xml:space="preserve">zaměření </w:t>
      </w:r>
      <w:sdt>
        <w:sdtPr>
          <w:rPr>
            <w:rStyle w:val="Zdraznnjemn"/>
          </w:rPr>
          <w:id w:val="-131800104"/>
          <w:placeholder>
            <w:docPart w:val="D15A65A93F6245B9AE246E5BC187080A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7C215B" w:rsidRPr="00987511">
            <w:rPr>
              <w:rStyle w:val="Zstupntext"/>
            </w:rPr>
            <w:t>Klikněte sem a zadejte text.</w:t>
          </w:r>
        </w:sdtContent>
      </w:sdt>
      <w:r>
        <w:rPr>
          <w:sz w:val="24"/>
        </w:rPr>
        <w:t xml:space="preserve">zdroj financování </w:t>
      </w:r>
      <w:sdt>
        <w:sdtPr>
          <w:rPr>
            <w:rStyle w:val="Zdraznnjemn"/>
          </w:rPr>
          <w:id w:val="804124918"/>
          <w:placeholder>
            <w:docPart w:val="20BB28F4BAEB41CA98FD80948166701C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7C215B" w:rsidRPr="00987511">
            <w:rPr>
              <w:rStyle w:val="Zstupntext"/>
            </w:rPr>
            <w:t>Klikněte sem a zadejte text.</w:t>
          </w:r>
        </w:sdtContent>
      </w:sdt>
      <w:r>
        <w:rPr>
          <w:sz w:val="24"/>
        </w:rPr>
        <w:t>,</w:t>
      </w:r>
    </w:p>
    <w:p w:rsidR="008A5342" w:rsidRDefault="003A1D75">
      <w:pPr>
        <w:pStyle w:val="Standard"/>
        <w:pBdr>
          <w:bottom w:val="single" w:sz="12" w:space="1" w:color="00000A"/>
        </w:pBdr>
      </w:pPr>
      <w:r>
        <w:rPr>
          <w:sz w:val="24"/>
        </w:rPr>
        <w:t>Na škole pracuje učitel s </w:t>
      </w:r>
      <w:r w:rsidR="005670FC">
        <w:rPr>
          <w:sz w:val="24"/>
        </w:rPr>
        <w:t xml:space="preserve">kvalifikací spec. ped. </w:t>
      </w:r>
      <w:sdt>
        <w:sdtPr>
          <w:rPr>
            <w:rStyle w:val="Zdraznnjemn"/>
          </w:rPr>
          <w:id w:val="534549747"/>
          <w:placeholder>
            <w:docPart w:val="276FA533590D4D9881E5FB2EF06F27FF"/>
          </w:placeholder>
          <w:showingPlcHdr/>
          <w:dropDownList>
            <w:listItem w:value="Zvolte položku."/>
            <w:listItem w:displayText="ano" w:value="ano"/>
            <w:listItem w:displayText="ne" w:value="ne"/>
          </w:dropDownList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5670FC" w:rsidRPr="00987511">
            <w:rPr>
              <w:rStyle w:val="Zstupntext"/>
            </w:rPr>
            <w:t>Zvolte položku.</w:t>
          </w:r>
        </w:sdtContent>
      </w:sdt>
      <w:r w:rsidR="005670FC">
        <w:rPr>
          <w:sz w:val="24"/>
        </w:rPr>
        <w:t xml:space="preserve"> zaměření </w:t>
      </w:r>
      <w:sdt>
        <w:sdtPr>
          <w:rPr>
            <w:rStyle w:val="Zdraznnjemn"/>
          </w:rPr>
          <w:id w:val="-852887848"/>
          <w:placeholder>
            <w:docPart w:val="1C7D46F9787D43C8A8097D85CFDFE13E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  <w:r w:rsidR="005670FC">
        <w:rPr>
          <w:sz w:val="24"/>
        </w:rPr>
        <w:t xml:space="preserve"> </w:t>
      </w:r>
      <w:r w:rsidR="00694AB1">
        <w:rPr>
          <w:sz w:val="24"/>
        </w:rPr>
        <w:t>*</w:t>
      </w:r>
      <w:r w:rsidR="005670FC">
        <w:rPr>
          <w:sz w:val="24"/>
        </w:rPr>
        <w:t xml:space="preserve">zdroj financování </w:t>
      </w:r>
      <w:sdt>
        <w:sdtPr>
          <w:rPr>
            <w:rStyle w:val="Zdraznnjemn"/>
          </w:rPr>
          <w:id w:val="1026984552"/>
          <w:placeholder>
            <w:docPart w:val="4F9DB75EF3DD4D31B8DE047C2A23AB16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  <w:r w:rsidR="005670FC">
        <w:rPr>
          <w:sz w:val="24"/>
        </w:rPr>
        <w:t>.</w:t>
      </w:r>
    </w:p>
    <w:p w:rsidR="008A5342" w:rsidRDefault="00694AB1">
      <w:pPr>
        <w:pStyle w:val="Standard"/>
        <w:pBdr>
          <w:bottom w:val="single" w:sz="12" w:space="1" w:color="00000A"/>
        </w:pBdr>
      </w:pPr>
      <w:r>
        <w:rPr>
          <w:sz w:val="24"/>
          <w:lang w:val="en-US"/>
        </w:rPr>
        <w:t>**</w:t>
      </w:r>
      <w:r w:rsidR="003A1D75">
        <w:rPr>
          <w:sz w:val="24"/>
        </w:rPr>
        <w:t xml:space="preserve">Na škole pracuje školní psycholog </w:t>
      </w:r>
      <w:sdt>
        <w:sdtPr>
          <w:rPr>
            <w:rStyle w:val="Zdraznnjemn"/>
          </w:rPr>
          <w:id w:val="1783763785"/>
          <w:placeholder>
            <w:docPart w:val="D0436F4EBFD64EB1A2EA37F9FEE387AC"/>
          </w:placeholder>
          <w:showingPlcHdr/>
          <w:dropDownList>
            <w:listItem w:value="Zvolte položku."/>
            <w:listItem w:displayText="ano" w:value="ano"/>
            <w:listItem w:displayText="ne" w:value="ne"/>
          </w:dropDownList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5670FC" w:rsidRPr="00987511">
            <w:rPr>
              <w:rStyle w:val="Zstupntext"/>
            </w:rPr>
            <w:t>Zvolte položku.</w:t>
          </w:r>
        </w:sdtContent>
      </w:sdt>
    </w:p>
    <w:p w:rsidR="008A5342" w:rsidRDefault="00694AB1">
      <w:pPr>
        <w:pStyle w:val="Standard"/>
        <w:pBdr>
          <w:bottom w:val="single" w:sz="12" w:space="1" w:color="00000A"/>
        </w:pBdr>
        <w:rPr>
          <w:sz w:val="24"/>
        </w:rPr>
      </w:pPr>
      <w:r>
        <w:rPr>
          <w:sz w:val="24"/>
        </w:rPr>
        <w:t>*</w:t>
      </w:r>
      <w:r w:rsidR="003A1D75">
        <w:rPr>
          <w:sz w:val="24"/>
        </w:rPr>
        <w:t xml:space="preserve">zdroj financování </w:t>
      </w:r>
      <w:sdt>
        <w:sdtPr>
          <w:rPr>
            <w:rStyle w:val="Zdraznnjemn"/>
          </w:rPr>
          <w:id w:val="675541497"/>
          <w:placeholder>
            <w:docPart w:val="DA75EF06184D4FE48725E3E315CB6196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  <w:r>
        <w:rPr>
          <w:sz w:val="24"/>
        </w:rPr>
        <w:t>,</w:t>
      </w:r>
    </w:p>
    <w:p w:rsidR="00694AB1" w:rsidRDefault="00694AB1">
      <w:pPr>
        <w:pStyle w:val="Standard"/>
        <w:pBdr>
          <w:bottom w:val="single" w:sz="12" w:space="1" w:color="00000A"/>
        </w:pBdr>
      </w:pPr>
    </w:p>
    <w:p w:rsidR="00694AB1" w:rsidRDefault="00694AB1">
      <w:pPr>
        <w:pStyle w:val="Standard"/>
        <w:pBdr>
          <w:bottom w:val="single" w:sz="12" w:space="1" w:color="00000A"/>
        </w:pBdr>
      </w:pPr>
      <w:r>
        <w:t>Vysvětlivky:</w:t>
      </w:r>
    </w:p>
    <w:p w:rsidR="00694AB1" w:rsidRPr="00694AB1" w:rsidRDefault="00694AB1" w:rsidP="00694AB1">
      <w:pPr>
        <w:pStyle w:val="Standard"/>
        <w:pBdr>
          <w:bottom w:val="single" w:sz="12" w:space="1" w:color="00000A"/>
        </w:pBdr>
      </w:pPr>
      <w:r w:rsidRPr="00694AB1">
        <w:t>* Týká se zejména MŠ spojených se ZŠ a jen  pokud je možno toho pracovníka využívat i pro práci s dětmi předškolního věku;</w:t>
      </w:r>
    </w:p>
    <w:p w:rsidR="00694AB1" w:rsidRPr="00694AB1" w:rsidRDefault="00694AB1" w:rsidP="00694AB1">
      <w:pPr>
        <w:pStyle w:val="Standard"/>
        <w:pBdr>
          <w:bottom w:val="single" w:sz="12" w:space="1" w:color="00000A"/>
        </w:pBdr>
      </w:pPr>
      <w:r w:rsidRPr="00694AB1">
        <w:t>** z šablon, z rozvojového programu, v rámci podpůrných opatření, jiný zdroj – uveďte jaký</w:t>
      </w:r>
    </w:p>
    <w:p w:rsidR="008A5342" w:rsidRPr="00694AB1" w:rsidRDefault="008A5342">
      <w:pPr>
        <w:pStyle w:val="Standard"/>
        <w:pBdr>
          <w:bottom w:val="single" w:sz="12" w:space="1" w:color="00000A"/>
        </w:pBdr>
      </w:pPr>
    </w:p>
    <w:p w:rsidR="008A5342" w:rsidRDefault="003A1D75">
      <w:pPr>
        <w:pStyle w:val="Standard"/>
        <w:pBdr>
          <w:bottom w:val="single" w:sz="12" w:space="1" w:color="00000A"/>
        </w:pBdr>
        <w:rPr>
          <w:sz w:val="24"/>
        </w:rPr>
      </w:pPr>
      <w:r>
        <w:rPr>
          <w:sz w:val="24"/>
        </w:rPr>
        <w:t>-----------------------------------------------------------------------------------------------------------------</w:t>
      </w:r>
    </w:p>
    <w:p w:rsidR="008A5342" w:rsidRDefault="003A1D75">
      <w:pPr>
        <w:pStyle w:val="Standard"/>
        <w:pBdr>
          <w:bottom w:val="single" w:sz="12" w:space="1" w:color="00000A"/>
        </w:pBdr>
        <w:rPr>
          <w:sz w:val="24"/>
        </w:rPr>
      </w:pPr>
      <w:r>
        <w:rPr>
          <w:sz w:val="24"/>
        </w:rPr>
        <w:t>Škola má k dispozici tyto speciální pomůcky (uvádějte jen ty, které přicházejí v úvahu s ohledem na obtíže dítěte).</w:t>
      </w:r>
    </w:p>
    <w:sdt>
      <w:sdtPr>
        <w:rPr>
          <w:rStyle w:val="Zdraznnjemn"/>
        </w:rPr>
        <w:id w:val="1040702740"/>
        <w:placeholder>
          <w:docPart w:val="9A93A0900809478BB3B6B7C1310C3481"/>
        </w:placeholder>
        <w:showingPlcHdr/>
        <w:text/>
      </w:sdtPr>
      <w:sdtEndPr>
        <w:rPr>
          <w:rStyle w:val="Standardnpsmoodstavce"/>
          <w:i w:val="0"/>
          <w:iCs w:val="0"/>
          <w:color w:val="auto"/>
          <w:sz w:val="24"/>
        </w:rPr>
      </w:sdtEndPr>
      <w:sdtContent>
        <w:p w:rsidR="008A5342" w:rsidRDefault="005670FC">
          <w:pPr>
            <w:pStyle w:val="Standard"/>
            <w:pBdr>
              <w:bottom w:val="single" w:sz="12" w:space="1" w:color="00000A"/>
            </w:pBdr>
            <w:rPr>
              <w:sz w:val="24"/>
            </w:rPr>
          </w:pPr>
          <w:r w:rsidRPr="00987511">
            <w:rPr>
              <w:rStyle w:val="Zstupntext"/>
            </w:rPr>
            <w:t>Klikněte sem a zadejte text.</w:t>
          </w:r>
        </w:p>
      </w:sdtContent>
    </w:sdt>
    <w:p w:rsidR="008A5342" w:rsidRDefault="008A5342">
      <w:pPr>
        <w:pStyle w:val="Standard"/>
        <w:pBdr>
          <w:bottom w:val="single" w:sz="12" w:space="1" w:color="00000A"/>
        </w:pBdr>
        <w:rPr>
          <w:sz w:val="24"/>
        </w:rPr>
      </w:pPr>
    </w:p>
    <w:p w:rsidR="001F6664" w:rsidRPr="001F6664" w:rsidRDefault="001F6664" w:rsidP="001F6664">
      <w:pPr>
        <w:pStyle w:val="Standard"/>
        <w:rPr>
          <w:sz w:val="24"/>
        </w:rPr>
      </w:pPr>
      <w:r w:rsidRPr="001F6664">
        <w:rPr>
          <w:sz w:val="24"/>
        </w:rPr>
        <w:t>Podle názoru mateřské školy je pro další vývoj dítěte nutné či prospěšné, zejména co se týče školního zařazení:</w:t>
      </w:r>
      <w:r>
        <w:rPr>
          <w:sz w:val="24"/>
        </w:rPr>
        <w:t xml:space="preserve"> </w:t>
      </w:r>
      <w:sdt>
        <w:sdtPr>
          <w:rPr>
            <w:sz w:val="24"/>
          </w:rPr>
          <w:id w:val="-939684308"/>
          <w:placeholder>
            <w:docPart w:val="1A667A4798A1495AAA73EDF2CB570DD7"/>
          </w:placeholder>
          <w:showingPlcHdr/>
          <w:text/>
        </w:sdtPr>
        <w:sdtEndPr/>
        <w:sdtContent>
          <w:r w:rsidR="00ED0981" w:rsidRPr="00E12585">
            <w:rPr>
              <w:rStyle w:val="Zstupntext"/>
            </w:rPr>
            <w:t>Klikněte nebo klepněte sem a zadejte text.</w:t>
          </w:r>
        </w:sdtContent>
      </w:sdt>
    </w:p>
    <w:p w:rsidR="001F6664" w:rsidRDefault="001F6664" w:rsidP="001F6664">
      <w:pPr>
        <w:pStyle w:val="Standard"/>
        <w:pBdr>
          <w:bottom w:val="single" w:sz="12" w:space="1" w:color="00000A"/>
        </w:pBdr>
        <w:rPr>
          <w:sz w:val="24"/>
        </w:rPr>
      </w:pPr>
    </w:p>
    <w:p w:rsidR="001F6664" w:rsidRDefault="001F6664">
      <w:pPr>
        <w:pStyle w:val="Standard"/>
        <w:rPr>
          <w:sz w:val="24"/>
          <w:u w:val="single"/>
        </w:rPr>
      </w:pPr>
    </w:p>
    <w:p w:rsidR="008A5342" w:rsidRDefault="003A1D75">
      <w:pPr>
        <w:pStyle w:val="Standard"/>
      </w:pPr>
      <w:r>
        <w:rPr>
          <w:sz w:val="24"/>
          <w:szCs w:val="24"/>
        </w:rPr>
        <w:t xml:space="preserve">Dotazník vyplnil/a: </w:t>
      </w:r>
      <w:sdt>
        <w:sdtPr>
          <w:rPr>
            <w:rStyle w:val="Zdraznnjemn"/>
          </w:rPr>
          <w:id w:val="-1186130095"/>
          <w:placeholder>
            <w:docPart w:val="9FB3ADD0B26E4644A7E0914CA33BE714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  <w:szCs w:val="24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  <w:r>
        <w:tab/>
      </w:r>
      <w:r w:rsidR="005670FC">
        <w:tab/>
      </w:r>
      <w:r>
        <w:rPr>
          <w:sz w:val="24"/>
          <w:szCs w:val="24"/>
        </w:rPr>
        <w:t>ředitel/ka školy</w:t>
      </w:r>
      <w:r w:rsidR="005670FC">
        <w:rPr>
          <w:sz w:val="24"/>
          <w:szCs w:val="24"/>
        </w:rPr>
        <w:t>:</w:t>
      </w:r>
      <w:sdt>
        <w:sdtPr>
          <w:rPr>
            <w:rStyle w:val="Zdraznnjemn"/>
          </w:rPr>
          <w:id w:val="-722514981"/>
          <w:placeholder>
            <w:docPart w:val="EB42ABDE1C6E43EDBD3CD0E33AED9CA7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  <w:szCs w:val="24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</w:p>
    <w:p w:rsidR="008A5342" w:rsidRDefault="008A5342">
      <w:pPr>
        <w:pStyle w:val="Standard"/>
      </w:pPr>
    </w:p>
    <w:p w:rsidR="008A5342" w:rsidRDefault="003A1D75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Kontakt na tř. učitele</w:t>
      </w:r>
    </w:p>
    <w:p w:rsidR="008A5342" w:rsidRDefault="003A1D75">
      <w:pPr>
        <w:pStyle w:val="Standard"/>
      </w:pPr>
      <w:r>
        <w:rPr>
          <w:sz w:val="24"/>
          <w:szCs w:val="24"/>
        </w:rPr>
        <w:t>telefon:</w:t>
      </w:r>
      <w:r>
        <w:t xml:space="preserve"> </w:t>
      </w:r>
      <w:sdt>
        <w:sdtPr>
          <w:rPr>
            <w:rStyle w:val="Zdraznnjemn"/>
          </w:rPr>
          <w:id w:val="441272270"/>
          <w:placeholder>
            <w:docPart w:val="93AB65994FEE4B9788FB4683686EE72F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  <w:r>
        <w:t xml:space="preserve">  </w:t>
      </w:r>
      <w:r>
        <w:rPr>
          <w:sz w:val="24"/>
          <w:szCs w:val="24"/>
        </w:rPr>
        <w:t>e-mail:</w:t>
      </w:r>
      <w:r w:rsidR="005670FC">
        <w:t xml:space="preserve"> </w:t>
      </w:r>
      <w:sdt>
        <w:sdtPr>
          <w:rPr>
            <w:rStyle w:val="Zdraznnjemn"/>
          </w:rPr>
          <w:id w:val="77642686"/>
          <w:placeholder>
            <w:docPart w:val="2DB67B9131A84797B220D5EA1C30BCB0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</w:p>
    <w:p w:rsidR="008A5342" w:rsidRDefault="008A5342">
      <w:pPr>
        <w:pStyle w:val="Standard"/>
      </w:pPr>
    </w:p>
    <w:p w:rsidR="008A5342" w:rsidRDefault="003A1D75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Kontakt na koordin. spec. péče (pokud na škole působí)</w:t>
      </w:r>
    </w:p>
    <w:p w:rsidR="008A5342" w:rsidRDefault="003A1D75">
      <w:pPr>
        <w:pStyle w:val="Standard"/>
      </w:pPr>
      <w:r>
        <w:rPr>
          <w:sz w:val="24"/>
          <w:szCs w:val="24"/>
        </w:rPr>
        <w:t xml:space="preserve">telefon: </w:t>
      </w:r>
      <w:sdt>
        <w:sdtPr>
          <w:rPr>
            <w:rStyle w:val="Zdraznnjemn"/>
          </w:rPr>
          <w:id w:val="-599726349"/>
          <w:placeholder>
            <w:docPart w:val="3A00ECF2BFFC41A6BD2CA7DD2EEDD8B2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  <w:sz w:val="24"/>
            <w:szCs w:val="24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  <w:r>
        <w:t xml:space="preserve">  </w:t>
      </w:r>
      <w:r>
        <w:rPr>
          <w:sz w:val="24"/>
          <w:szCs w:val="24"/>
        </w:rPr>
        <w:t>e-mail:</w:t>
      </w:r>
      <w:r w:rsidR="005670FC">
        <w:t xml:space="preserve"> </w:t>
      </w:r>
      <w:sdt>
        <w:sdtPr>
          <w:rPr>
            <w:rStyle w:val="Zdraznnjemn"/>
          </w:rPr>
          <w:id w:val="1823536071"/>
          <w:placeholder>
            <w:docPart w:val="A050CD458FE44B05A41B2EF79AFE6222"/>
          </w:placeholder>
          <w:showingPlcHdr/>
          <w:text/>
        </w:sdtPr>
        <w:sdtEndPr>
          <w:rPr>
            <w:rStyle w:val="Standardnpsmoodstavce"/>
            <w:i w:val="0"/>
            <w:iCs w:val="0"/>
            <w:color w:val="auto"/>
          </w:rPr>
        </w:sdtEndPr>
        <w:sdtContent>
          <w:r w:rsidR="005670FC" w:rsidRPr="00987511">
            <w:rPr>
              <w:rStyle w:val="Zstupntext"/>
            </w:rPr>
            <w:t>Klikněte sem a zadejte text.</w:t>
          </w:r>
        </w:sdtContent>
      </w:sdt>
    </w:p>
    <w:p w:rsidR="008A5342" w:rsidRDefault="008A5342">
      <w:pPr>
        <w:pStyle w:val="Standard"/>
      </w:pPr>
    </w:p>
    <w:p w:rsidR="008A5342" w:rsidRPr="005670FC" w:rsidRDefault="003A1D75">
      <w:pPr>
        <w:pStyle w:val="Standard"/>
      </w:pPr>
      <w:r>
        <w:rPr>
          <w:sz w:val="24"/>
        </w:rPr>
        <w:t>Datum:</w:t>
      </w:r>
      <w:r w:rsidR="005670FC">
        <w:rPr>
          <w:sz w:val="24"/>
        </w:rPr>
        <w:t xml:space="preserve"> </w:t>
      </w:r>
      <w:sdt>
        <w:sdtPr>
          <w:rPr>
            <w:rStyle w:val="Zdraznnjemn"/>
          </w:rPr>
          <w:id w:val="1634218067"/>
          <w:placeholder>
            <w:docPart w:val="84B620787C2A4DCEA5779B2C82E8309F"/>
          </w:placeholder>
          <w:showingPlcHdr/>
          <w:date>
            <w:dateFormat w:val="d. M. 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i w:val="0"/>
            <w:iCs w:val="0"/>
            <w:color w:val="auto"/>
            <w:sz w:val="24"/>
          </w:rPr>
        </w:sdtEndPr>
        <w:sdtContent>
          <w:r w:rsidR="005670FC" w:rsidRPr="00987511">
            <w:rPr>
              <w:rStyle w:val="Zstupntext"/>
            </w:rPr>
            <w:t>Klikněte sem a zadejte datum.</w:t>
          </w:r>
        </w:sdtContent>
      </w:sdt>
    </w:p>
    <w:sectPr w:rsidR="008A5342" w:rsidRPr="005670F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F40" w:rsidRDefault="00C06F40">
      <w:r>
        <w:separator/>
      </w:r>
    </w:p>
  </w:endnote>
  <w:endnote w:type="continuationSeparator" w:id="0">
    <w:p w:rsidR="00C06F40" w:rsidRDefault="00C0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F40" w:rsidRDefault="00C06F40">
      <w:r>
        <w:rPr>
          <w:color w:val="000000"/>
        </w:rPr>
        <w:separator/>
      </w:r>
    </w:p>
  </w:footnote>
  <w:footnote w:type="continuationSeparator" w:id="0">
    <w:p w:rsidR="00C06F40" w:rsidRDefault="00C06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AA3" w:rsidRPr="00E76AA3" w:rsidRDefault="00E82AF5" w:rsidP="00E82AF5">
    <w:pPr>
      <w:pStyle w:val="Zhlav"/>
      <w:jc w:val="center"/>
      <w:rPr>
        <w:rFonts w:ascii="Times New Roman" w:hAnsi="Times New Roman" w:cs="Times New Roman"/>
        <w:b/>
        <w:sz w:val="20"/>
        <w:szCs w:val="20"/>
      </w:rPr>
    </w:pPr>
    <w:r w:rsidRPr="00E76AA3">
      <w:rPr>
        <w:rFonts w:ascii="Times New Roman" w:hAnsi="Times New Roman" w:cs="Times New Roman"/>
        <w:b/>
        <w:sz w:val="20"/>
        <w:szCs w:val="20"/>
      </w:rPr>
      <w:t>Pedagogicko-psychologická poradna Břeclav</w:t>
    </w:r>
  </w:p>
  <w:p w:rsidR="00C46913" w:rsidRPr="00E76AA3" w:rsidRDefault="00E82AF5" w:rsidP="00E82AF5">
    <w:pPr>
      <w:pStyle w:val="Zhlav"/>
      <w:jc w:val="center"/>
      <w:rPr>
        <w:rFonts w:ascii="Times New Roman" w:hAnsi="Times New Roman" w:cs="Times New Roman"/>
        <w:b/>
        <w:sz w:val="20"/>
        <w:szCs w:val="20"/>
      </w:rPr>
    </w:pPr>
    <w:r w:rsidRPr="00E76AA3">
      <w:rPr>
        <w:rFonts w:ascii="Times New Roman" w:hAnsi="Times New Roman" w:cs="Times New Roman"/>
        <w:b/>
        <w:sz w:val="20"/>
        <w:szCs w:val="20"/>
      </w:rPr>
      <w:t>Bří Mrštíků 30, 690 02 Břeclav, tel., fax 519 373 996, tel. 519 322 13</w:t>
    </w:r>
    <w:r w:rsidR="00E76AA3" w:rsidRPr="00E76AA3">
      <w:rPr>
        <w:rFonts w:ascii="Times New Roman" w:hAnsi="Times New Roman" w:cs="Times New Roman"/>
        <w:b/>
        <w:sz w:val="20"/>
        <w:szCs w:val="20"/>
      </w:rPr>
      <w:t>9, e-mail pppbreclav@mybox.cz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184934"/>
    <w:multiLevelType w:val="multilevel"/>
    <w:tmpl w:val="37AC24F2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Aw1TwscWl4HvmCil2kmZR0EwiBLErcd8zLONMRbf/wEgP1jlewdPgd/VaDLk9l8mRWzVMsUQ24wBC+3To2LIw==" w:salt="AdlK8XwkKf2/Qns9ttAsm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6D9"/>
    <w:rsid w:val="00014794"/>
    <w:rsid w:val="000929A1"/>
    <w:rsid w:val="000A43AD"/>
    <w:rsid w:val="00167A90"/>
    <w:rsid w:val="00185E9D"/>
    <w:rsid w:val="001F24A8"/>
    <w:rsid w:val="001F6664"/>
    <w:rsid w:val="001F7992"/>
    <w:rsid w:val="00221B8C"/>
    <w:rsid w:val="002712F9"/>
    <w:rsid w:val="00272590"/>
    <w:rsid w:val="0029436C"/>
    <w:rsid w:val="002B5653"/>
    <w:rsid w:val="002D64A1"/>
    <w:rsid w:val="002D68B2"/>
    <w:rsid w:val="002F15AC"/>
    <w:rsid w:val="002F1CF8"/>
    <w:rsid w:val="00315A4D"/>
    <w:rsid w:val="0035110B"/>
    <w:rsid w:val="003743B0"/>
    <w:rsid w:val="003A1D75"/>
    <w:rsid w:val="003B0DBE"/>
    <w:rsid w:val="0045669A"/>
    <w:rsid w:val="00486522"/>
    <w:rsid w:val="004B65C4"/>
    <w:rsid w:val="004B6CFA"/>
    <w:rsid w:val="005670FC"/>
    <w:rsid w:val="00586CF1"/>
    <w:rsid w:val="005E14CF"/>
    <w:rsid w:val="005E1AA0"/>
    <w:rsid w:val="00694AB1"/>
    <w:rsid w:val="007049F3"/>
    <w:rsid w:val="007A396E"/>
    <w:rsid w:val="007C215B"/>
    <w:rsid w:val="007E42CE"/>
    <w:rsid w:val="008A5342"/>
    <w:rsid w:val="008D6C2E"/>
    <w:rsid w:val="008F0CFE"/>
    <w:rsid w:val="009078B9"/>
    <w:rsid w:val="00911C92"/>
    <w:rsid w:val="00A25E0D"/>
    <w:rsid w:val="00A54EE6"/>
    <w:rsid w:val="00A73B93"/>
    <w:rsid w:val="00A774EB"/>
    <w:rsid w:val="00AA7591"/>
    <w:rsid w:val="00AD401D"/>
    <w:rsid w:val="00AD5D8A"/>
    <w:rsid w:val="00AE01D9"/>
    <w:rsid w:val="00B8613C"/>
    <w:rsid w:val="00C06F40"/>
    <w:rsid w:val="00C46913"/>
    <w:rsid w:val="00C71CFF"/>
    <w:rsid w:val="00C83050"/>
    <w:rsid w:val="00CC3054"/>
    <w:rsid w:val="00CC502F"/>
    <w:rsid w:val="00D54DB0"/>
    <w:rsid w:val="00D90D89"/>
    <w:rsid w:val="00D92228"/>
    <w:rsid w:val="00E10C05"/>
    <w:rsid w:val="00E114CD"/>
    <w:rsid w:val="00E76AA3"/>
    <w:rsid w:val="00E82AF5"/>
    <w:rsid w:val="00EC7F92"/>
    <w:rsid w:val="00ED0981"/>
    <w:rsid w:val="00ED3868"/>
    <w:rsid w:val="00ED7551"/>
    <w:rsid w:val="00F076D9"/>
    <w:rsid w:val="00F15263"/>
    <w:rsid w:val="00FF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kern w:val="3"/>
        <w:sz w:val="22"/>
        <w:szCs w:val="22"/>
        <w:lang w:val="cs-CZ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Lucida Sans"/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Textbubliny">
    <w:name w:val="Balloon Text"/>
    <w:basedOn w:val="Standard"/>
    <w:rPr>
      <w:rFonts w:ascii="Segoe UI" w:eastAsia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rPr>
      <w:rFonts w:ascii="Segoe UI" w:eastAsia="Times New Roman" w:hAnsi="Segoe UI" w:cs="Segoe UI"/>
      <w:sz w:val="18"/>
      <w:szCs w:val="18"/>
      <w:lang w:eastAsia="cs-CZ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character" w:styleId="Zstupntext">
    <w:name w:val="Placeholder Text"/>
    <w:basedOn w:val="Standardnpsmoodstavce"/>
    <w:uiPriority w:val="99"/>
    <w:semiHidden/>
    <w:rsid w:val="002B5653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469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46913"/>
  </w:style>
  <w:style w:type="paragraph" w:styleId="Zpat">
    <w:name w:val="footer"/>
    <w:basedOn w:val="Normln"/>
    <w:link w:val="ZpatChar"/>
    <w:uiPriority w:val="99"/>
    <w:unhideWhenUsed/>
    <w:rsid w:val="00C469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46913"/>
  </w:style>
  <w:style w:type="character" w:styleId="Zdraznnjemn">
    <w:name w:val="Subtle Emphasis"/>
    <w:basedOn w:val="Standardnpsmoodstavce"/>
    <w:uiPriority w:val="19"/>
    <w:qFormat/>
    <w:rsid w:val="00C71CF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9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1F8A40E46CC4AE38A719E630DFC6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80E4FC-127B-4EE4-AEBC-10CB3F744D77}"/>
      </w:docPartPr>
      <w:docPartBody>
        <w:p w:rsidR="008673EF" w:rsidRDefault="00624724">
          <w:pPr>
            <w:pStyle w:val="D1F8A40E46CC4AE38A719E630DFC6760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2CED3BDE90FE4CDCB63413876445B5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98D14F-1124-416B-81EF-93F66989B0CD}"/>
      </w:docPartPr>
      <w:docPartBody>
        <w:p w:rsidR="008673EF" w:rsidRDefault="00624724">
          <w:pPr>
            <w:pStyle w:val="2CED3BDE90FE4CDCB63413876445B5DC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5A7131702E2F41BB8848F8E770C5F9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79279B-E0CF-4F85-8B55-3BE47CA9FBA8}"/>
      </w:docPartPr>
      <w:docPartBody>
        <w:p w:rsidR="008673EF" w:rsidRDefault="00624724">
          <w:pPr>
            <w:pStyle w:val="5A7131702E2F41BB8848F8E770C5F994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6A679F194F554599825CE0993E4780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F65EB4-D3EA-43B3-B4ED-C06818D049B6}"/>
      </w:docPartPr>
      <w:docPartBody>
        <w:p w:rsidR="008673EF" w:rsidRDefault="00624724">
          <w:pPr>
            <w:pStyle w:val="6A679F194F554599825CE0993E478046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DFFD098397F6461899C6A988DC8D26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3E9DFD-8136-4767-B7B1-2D0599861169}"/>
      </w:docPartPr>
      <w:docPartBody>
        <w:p w:rsidR="008673EF" w:rsidRDefault="00624724">
          <w:pPr>
            <w:pStyle w:val="DFFD098397F6461899C6A988DC8D26D6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1A667A4798A1495AAA73EDF2CB570D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99D677-E221-4FA8-AA23-494CBCED6C49}"/>
      </w:docPartPr>
      <w:docPartBody>
        <w:p w:rsidR="008673EF" w:rsidRDefault="00624724">
          <w:pPr>
            <w:pStyle w:val="1A667A4798A1495AAA73EDF2CB570DD7"/>
          </w:pPr>
          <w:r w:rsidRPr="00E1258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755D7031EA842939CEE97ACABEDFF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83E222-FD24-40C1-9C6E-79FFA0CB135A}"/>
      </w:docPartPr>
      <w:docPartBody>
        <w:p w:rsidR="008673EF" w:rsidRDefault="00624724">
          <w:pPr>
            <w:pStyle w:val="B755D7031EA842939CEE97ACABEDFFC5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154BD848E1F54984AC1F1C824AA74E4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62134F-052A-498C-8059-BBA62FC101BE}"/>
      </w:docPartPr>
      <w:docPartBody>
        <w:p w:rsidR="008673EF" w:rsidRDefault="00624724">
          <w:pPr>
            <w:pStyle w:val="154BD848E1F54984AC1F1C824AA74E42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3D3FE230131A446CB979EC56BB7A57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1F28D5-41D3-4121-9621-BC7759CC4C25}"/>
      </w:docPartPr>
      <w:docPartBody>
        <w:p w:rsidR="008673EF" w:rsidRDefault="00624724">
          <w:pPr>
            <w:pStyle w:val="3D3FE230131A446CB979EC56BB7A57CB"/>
          </w:pPr>
          <w:r w:rsidRPr="00E12585">
            <w:rPr>
              <w:rStyle w:val="Zstupntext"/>
            </w:rPr>
            <w:t>Zvolte položku.</w:t>
          </w:r>
        </w:p>
      </w:docPartBody>
    </w:docPart>
    <w:docPart>
      <w:docPartPr>
        <w:name w:val="21F3ADA890704862861B4BB09EA07E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559812-4EB8-43C3-8845-3417FD96F9B2}"/>
      </w:docPartPr>
      <w:docPartBody>
        <w:p w:rsidR="008673EF" w:rsidRDefault="00624724">
          <w:pPr>
            <w:pStyle w:val="21F3ADA890704862861B4BB09EA07E8A"/>
          </w:pPr>
          <w:r w:rsidRPr="00987511">
            <w:rPr>
              <w:rStyle w:val="Zstupntext"/>
            </w:rPr>
            <w:t>Zvolte položku.</w:t>
          </w:r>
        </w:p>
      </w:docPartBody>
    </w:docPart>
    <w:docPart>
      <w:docPartPr>
        <w:name w:val="38447F4EE08A4C029AB15B619BDC94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5B677D-2C0B-41BE-8708-B10B27A56A42}"/>
      </w:docPartPr>
      <w:docPartBody>
        <w:p w:rsidR="008673EF" w:rsidRDefault="00624724">
          <w:pPr>
            <w:pStyle w:val="38447F4EE08A4C029AB15B619BDC94A5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E6A92C06FC69404F9B41E03FAA44F8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FBD307A-5102-4EE1-982F-27690302A3AB}"/>
      </w:docPartPr>
      <w:docPartBody>
        <w:p w:rsidR="008673EF" w:rsidRDefault="00624724">
          <w:pPr>
            <w:pStyle w:val="E6A92C06FC69404F9B41E03FAA44F837"/>
          </w:pPr>
          <w:r w:rsidRPr="00987511">
            <w:rPr>
              <w:rStyle w:val="Zstupntext"/>
            </w:rPr>
            <w:t>Zvolte položku.</w:t>
          </w:r>
        </w:p>
      </w:docPartBody>
    </w:docPart>
    <w:docPart>
      <w:docPartPr>
        <w:name w:val="8AABDE56C67A4FE8A0B38698DA841E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9CC67F-5FC4-42DA-90D0-549C8DC7F977}"/>
      </w:docPartPr>
      <w:docPartBody>
        <w:p w:rsidR="008673EF" w:rsidRDefault="00624724">
          <w:pPr>
            <w:pStyle w:val="8AABDE56C67A4FE8A0B38698DA841EE5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D3084B16024940EE96B2D630CBE4A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A28EA0-9847-4970-9032-7313F97E1320}"/>
      </w:docPartPr>
      <w:docPartBody>
        <w:p w:rsidR="008673EF" w:rsidRDefault="00624724">
          <w:pPr>
            <w:pStyle w:val="D3084B16024940EE96B2D630CBE4AE96"/>
          </w:pPr>
          <w:r w:rsidRPr="00987511">
            <w:rPr>
              <w:rStyle w:val="Zstupntext"/>
            </w:rPr>
            <w:t>Zvolte položku.</w:t>
          </w:r>
        </w:p>
      </w:docPartBody>
    </w:docPart>
    <w:docPart>
      <w:docPartPr>
        <w:name w:val="6F0065EEDF4D41E394B96FEE8915A1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F02AF39-A875-47A1-9852-9ED3D221F716}"/>
      </w:docPartPr>
      <w:docPartBody>
        <w:p w:rsidR="008673EF" w:rsidRDefault="00624724">
          <w:pPr>
            <w:pStyle w:val="6F0065EEDF4D41E394B96FEE8915A11F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C00BF033EB5F4A69BE7C3EE2387441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B3B03B-7FF6-4CB6-BAE2-A663659D2044}"/>
      </w:docPartPr>
      <w:docPartBody>
        <w:p w:rsidR="008673EF" w:rsidRDefault="00624724">
          <w:pPr>
            <w:pStyle w:val="C00BF033EB5F4A69BE7C3EE238744126"/>
          </w:pPr>
          <w:r w:rsidRPr="00987511">
            <w:rPr>
              <w:rStyle w:val="Zstupntext"/>
            </w:rPr>
            <w:t>Zvolte položku.</w:t>
          </w:r>
        </w:p>
      </w:docPartBody>
    </w:docPart>
    <w:docPart>
      <w:docPartPr>
        <w:name w:val="97974A50817F44F481F394F43230F5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199791-22FB-4E1F-A93A-E9FBC0CF79C8}"/>
      </w:docPartPr>
      <w:docPartBody>
        <w:p w:rsidR="008673EF" w:rsidRDefault="00624724">
          <w:pPr>
            <w:pStyle w:val="97974A50817F44F481F394F43230F5BA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424F8A6B195346EFADFFF8D5F0B411C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17D3AD-1EC1-4CB1-8726-68FF09F1C10B}"/>
      </w:docPartPr>
      <w:docPartBody>
        <w:p w:rsidR="008673EF" w:rsidRDefault="00624724">
          <w:pPr>
            <w:pStyle w:val="424F8A6B195346EFADFFF8D5F0B411CF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F0BF47D082964680922D56DE35F1ED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36AE25-989F-48AF-A8F1-F22023637A7C}"/>
      </w:docPartPr>
      <w:docPartBody>
        <w:p w:rsidR="008673EF" w:rsidRDefault="00624724">
          <w:pPr>
            <w:pStyle w:val="F0BF47D082964680922D56DE35F1ED78"/>
          </w:pPr>
          <w:r w:rsidRPr="00987511">
            <w:rPr>
              <w:rStyle w:val="Zstupntext"/>
            </w:rPr>
            <w:t>Zvolte položku.</w:t>
          </w:r>
        </w:p>
      </w:docPartBody>
    </w:docPart>
    <w:docPart>
      <w:docPartPr>
        <w:name w:val="D15A65A93F6245B9AE246E5BC18708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BA5760-BE50-4F83-A5CB-EE0E0F63D624}"/>
      </w:docPartPr>
      <w:docPartBody>
        <w:p w:rsidR="008673EF" w:rsidRDefault="00624724">
          <w:pPr>
            <w:pStyle w:val="D15A65A93F6245B9AE246E5BC187080A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20BB28F4BAEB41CA98FD8094816670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DCC5D75-54DB-44C5-AB35-8AE6DB96AD35}"/>
      </w:docPartPr>
      <w:docPartBody>
        <w:p w:rsidR="008673EF" w:rsidRDefault="00624724">
          <w:pPr>
            <w:pStyle w:val="20BB28F4BAEB41CA98FD80948166701C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276FA533590D4D9881E5FB2EF06F27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E9D94A-668E-433B-8EC3-293680570AA2}"/>
      </w:docPartPr>
      <w:docPartBody>
        <w:p w:rsidR="008673EF" w:rsidRDefault="00624724">
          <w:pPr>
            <w:pStyle w:val="276FA533590D4D9881E5FB2EF06F27FF"/>
          </w:pPr>
          <w:r w:rsidRPr="00987511">
            <w:rPr>
              <w:rStyle w:val="Zstupntext"/>
            </w:rPr>
            <w:t>Zvolte položku.</w:t>
          </w:r>
        </w:p>
      </w:docPartBody>
    </w:docPart>
    <w:docPart>
      <w:docPartPr>
        <w:name w:val="1C7D46F9787D43C8A8097D85CFDFE1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8CDD58-3496-4ABF-AF2C-AA96EF8DF424}"/>
      </w:docPartPr>
      <w:docPartBody>
        <w:p w:rsidR="008673EF" w:rsidRDefault="00624724">
          <w:pPr>
            <w:pStyle w:val="1C7D46F9787D43C8A8097D85CFDFE13E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4F9DB75EF3DD4D31B8DE047C2A23AB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1680EE-7636-4A78-8477-54257C04E0D3}"/>
      </w:docPartPr>
      <w:docPartBody>
        <w:p w:rsidR="008673EF" w:rsidRDefault="00624724">
          <w:pPr>
            <w:pStyle w:val="4F9DB75EF3DD4D31B8DE047C2A23AB16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D0436F4EBFD64EB1A2EA37F9FEE387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CC157F-ED10-455D-8074-64F382361BF5}"/>
      </w:docPartPr>
      <w:docPartBody>
        <w:p w:rsidR="008673EF" w:rsidRDefault="00624724">
          <w:pPr>
            <w:pStyle w:val="D0436F4EBFD64EB1A2EA37F9FEE387AC"/>
          </w:pPr>
          <w:r w:rsidRPr="00987511">
            <w:rPr>
              <w:rStyle w:val="Zstupntext"/>
            </w:rPr>
            <w:t>Zvolte položku.</w:t>
          </w:r>
        </w:p>
      </w:docPartBody>
    </w:docPart>
    <w:docPart>
      <w:docPartPr>
        <w:name w:val="DA75EF06184D4FE48725E3E315CB61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6216C8-7FBF-4440-8C72-ADAF7E5DA23A}"/>
      </w:docPartPr>
      <w:docPartBody>
        <w:p w:rsidR="008673EF" w:rsidRDefault="00624724">
          <w:pPr>
            <w:pStyle w:val="DA75EF06184D4FE48725E3E315CB6196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9A93A0900809478BB3B6B7C1310C34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E5755A-0914-4992-AEFD-40EFAF0BC7DC}"/>
      </w:docPartPr>
      <w:docPartBody>
        <w:p w:rsidR="008673EF" w:rsidRDefault="00624724">
          <w:pPr>
            <w:pStyle w:val="9A93A0900809478BB3B6B7C1310C3481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9FB3ADD0B26E4644A7E0914CA33BE7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E3F36E-FDAA-47E0-AC89-FDAB86D63B98}"/>
      </w:docPartPr>
      <w:docPartBody>
        <w:p w:rsidR="008673EF" w:rsidRDefault="00624724">
          <w:pPr>
            <w:pStyle w:val="9FB3ADD0B26E4644A7E0914CA33BE714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EB42ABDE1C6E43EDBD3CD0E33AED9C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BB73F89-CD2A-4781-A1E0-6DD1879B99F3}"/>
      </w:docPartPr>
      <w:docPartBody>
        <w:p w:rsidR="008673EF" w:rsidRDefault="00624724">
          <w:pPr>
            <w:pStyle w:val="EB42ABDE1C6E43EDBD3CD0E33AED9CA7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93AB65994FEE4B9788FB4683686EE7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7DFF0E-A8D8-4B78-AF4D-387B52E1A2E7}"/>
      </w:docPartPr>
      <w:docPartBody>
        <w:p w:rsidR="008673EF" w:rsidRDefault="00624724">
          <w:pPr>
            <w:pStyle w:val="93AB65994FEE4B9788FB4683686EE72F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2DB67B9131A84797B220D5EA1C30BCB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ED5E4E-B50A-40F7-A303-F961EC6009B7}"/>
      </w:docPartPr>
      <w:docPartBody>
        <w:p w:rsidR="008673EF" w:rsidRDefault="00624724">
          <w:pPr>
            <w:pStyle w:val="2DB67B9131A84797B220D5EA1C30BCB0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3A00ECF2BFFC41A6BD2CA7DD2EEDD8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BD50D1-78AD-4730-996C-AAB74F88DFA2}"/>
      </w:docPartPr>
      <w:docPartBody>
        <w:p w:rsidR="008673EF" w:rsidRDefault="00624724">
          <w:pPr>
            <w:pStyle w:val="3A00ECF2BFFC41A6BD2CA7DD2EEDD8B2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A050CD458FE44B05A41B2EF79AFE62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6EE7D88-6D2B-4C6C-B6B9-C50654A2A02D}"/>
      </w:docPartPr>
      <w:docPartBody>
        <w:p w:rsidR="008673EF" w:rsidRDefault="00624724">
          <w:pPr>
            <w:pStyle w:val="A050CD458FE44B05A41B2EF79AFE6222"/>
          </w:pPr>
          <w:r w:rsidRPr="00987511">
            <w:rPr>
              <w:rStyle w:val="Zstupntext"/>
            </w:rPr>
            <w:t>Klikněte sem a zadejte text.</w:t>
          </w:r>
        </w:p>
      </w:docPartBody>
    </w:docPart>
    <w:docPart>
      <w:docPartPr>
        <w:name w:val="84B620787C2A4DCEA5779B2C82E830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6BE568-A957-414B-B673-FD36B6A3FDE8}"/>
      </w:docPartPr>
      <w:docPartBody>
        <w:p w:rsidR="008673EF" w:rsidRDefault="00624724">
          <w:pPr>
            <w:pStyle w:val="84B620787C2A4DCEA5779B2C82E8309F"/>
          </w:pPr>
          <w:r w:rsidRPr="00987511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724"/>
    <w:rsid w:val="00624724"/>
    <w:rsid w:val="00707D40"/>
    <w:rsid w:val="0086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D1F8A40E46CC4AE38A719E630DFC6760">
    <w:name w:val="D1F8A40E46CC4AE38A719E630DFC6760"/>
  </w:style>
  <w:style w:type="paragraph" w:customStyle="1" w:styleId="2CED3BDE90FE4CDCB63413876445B5DC">
    <w:name w:val="2CED3BDE90FE4CDCB63413876445B5DC"/>
  </w:style>
  <w:style w:type="paragraph" w:customStyle="1" w:styleId="5A7131702E2F41BB8848F8E770C5F994">
    <w:name w:val="5A7131702E2F41BB8848F8E770C5F994"/>
  </w:style>
  <w:style w:type="paragraph" w:customStyle="1" w:styleId="6A679F194F554599825CE0993E478046">
    <w:name w:val="6A679F194F554599825CE0993E478046"/>
  </w:style>
  <w:style w:type="paragraph" w:customStyle="1" w:styleId="DFFD098397F6461899C6A988DC8D26D6">
    <w:name w:val="DFFD098397F6461899C6A988DC8D26D6"/>
  </w:style>
  <w:style w:type="paragraph" w:customStyle="1" w:styleId="1A667A4798A1495AAA73EDF2CB570DD7">
    <w:name w:val="1A667A4798A1495AAA73EDF2CB570DD7"/>
  </w:style>
  <w:style w:type="paragraph" w:customStyle="1" w:styleId="B755D7031EA842939CEE97ACABEDFFC5">
    <w:name w:val="B755D7031EA842939CEE97ACABEDFFC5"/>
  </w:style>
  <w:style w:type="paragraph" w:customStyle="1" w:styleId="154BD848E1F54984AC1F1C824AA74E42">
    <w:name w:val="154BD848E1F54984AC1F1C824AA74E42"/>
  </w:style>
  <w:style w:type="paragraph" w:customStyle="1" w:styleId="3D3FE230131A446CB979EC56BB7A57CB">
    <w:name w:val="3D3FE230131A446CB979EC56BB7A57CB"/>
  </w:style>
  <w:style w:type="paragraph" w:customStyle="1" w:styleId="21F3ADA890704862861B4BB09EA07E8A">
    <w:name w:val="21F3ADA890704862861B4BB09EA07E8A"/>
  </w:style>
  <w:style w:type="paragraph" w:customStyle="1" w:styleId="38447F4EE08A4C029AB15B619BDC94A5">
    <w:name w:val="38447F4EE08A4C029AB15B619BDC94A5"/>
  </w:style>
  <w:style w:type="paragraph" w:customStyle="1" w:styleId="E6A92C06FC69404F9B41E03FAA44F837">
    <w:name w:val="E6A92C06FC69404F9B41E03FAA44F837"/>
  </w:style>
  <w:style w:type="paragraph" w:customStyle="1" w:styleId="8AABDE56C67A4FE8A0B38698DA841EE5">
    <w:name w:val="8AABDE56C67A4FE8A0B38698DA841EE5"/>
  </w:style>
  <w:style w:type="paragraph" w:customStyle="1" w:styleId="D3084B16024940EE96B2D630CBE4AE96">
    <w:name w:val="D3084B16024940EE96B2D630CBE4AE96"/>
  </w:style>
  <w:style w:type="paragraph" w:customStyle="1" w:styleId="6F0065EEDF4D41E394B96FEE8915A11F">
    <w:name w:val="6F0065EEDF4D41E394B96FEE8915A11F"/>
  </w:style>
  <w:style w:type="paragraph" w:customStyle="1" w:styleId="C00BF033EB5F4A69BE7C3EE238744126">
    <w:name w:val="C00BF033EB5F4A69BE7C3EE238744126"/>
  </w:style>
  <w:style w:type="paragraph" w:customStyle="1" w:styleId="97974A50817F44F481F394F43230F5BA">
    <w:name w:val="97974A50817F44F481F394F43230F5BA"/>
  </w:style>
  <w:style w:type="paragraph" w:customStyle="1" w:styleId="424F8A6B195346EFADFFF8D5F0B411CF">
    <w:name w:val="424F8A6B195346EFADFFF8D5F0B411CF"/>
  </w:style>
  <w:style w:type="paragraph" w:customStyle="1" w:styleId="F0BF47D082964680922D56DE35F1ED78">
    <w:name w:val="F0BF47D082964680922D56DE35F1ED78"/>
  </w:style>
  <w:style w:type="paragraph" w:customStyle="1" w:styleId="D15A65A93F6245B9AE246E5BC187080A">
    <w:name w:val="D15A65A93F6245B9AE246E5BC187080A"/>
  </w:style>
  <w:style w:type="paragraph" w:customStyle="1" w:styleId="20BB28F4BAEB41CA98FD80948166701C">
    <w:name w:val="20BB28F4BAEB41CA98FD80948166701C"/>
  </w:style>
  <w:style w:type="paragraph" w:customStyle="1" w:styleId="276FA533590D4D9881E5FB2EF06F27FF">
    <w:name w:val="276FA533590D4D9881E5FB2EF06F27FF"/>
  </w:style>
  <w:style w:type="paragraph" w:customStyle="1" w:styleId="1C7D46F9787D43C8A8097D85CFDFE13E">
    <w:name w:val="1C7D46F9787D43C8A8097D85CFDFE13E"/>
  </w:style>
  <w:style w:type="paragraph" w:customStyle="1" w:styleId="4F9DB75EF3DD4D31B8DE047C2A23AB16">
    <w:name w:val="4F9DB75EF3DD4D31B8DE047C2A23AB16"/>
  </w:style>
  <w:style w:type="paragraph" w:customStyle="1" w:styleId="D0436F4EBFD64EB1A2EA37F9FEE387AC">
    <w:name w:val="D0436F4EBFD64EB1A2EA37F9FEE387AC"/>
  </w:style>
  <w:style w:type="paragraph" w:customStyle="1" w:styleId="DA75EF06184D4FE48725E3E315CB6196">
    <w:name w:val="DA75EF06184D4FE48725E3E315CB6196"/>
  </w:style>
  <w:style w:type="paragraph" w:customStyle="1" w:styleId="9A93A0900809478BB3B6B7C1310C3481">
    <w:name w:val="9A93A0900809478BB3B6B7C1310C3481"/>
  </w:style>
  <w:style w:type="paragraph" w:customStyle="1" w:styleId="9FB3ADD0B26E4644A7E0914CA33BE714">
    <w:name w:val="9FB3ADD0B26E4644A7E0914CA33BE714"/>
  </w:style>
  <w:style w:type="paragraph" w:customStyle="1" w:styleId="EB42ABDE1C6E43EDBD3CD0E33AED9CA7">
    <w:name w:val="EB42ABDE1C6E43EDBD3CD0E33AED9CA7"/>
  </w:style>
  <w:style w:type="paragraph" w:customStyle="1" w:styleId="93AB65994FEE4B9788FB4683686EE72F">
    <w:name w:val="93AB65994FEE4B9788FB4683686EE72F"/>
  </w:style>
  <w:style w:type="paragraph" w:customStyle="1" w:styleId="2DB67B9131A84797B220D5EA1C30BCB0">
    <w:name w:val="2DB67B9131A84797B220D5EA1C30BCB0"/>
  </w:style>
  <w:style w:type="paragraph" w:customStyle="1" w:styleId="3A00ECF2BFFC41A6BD2CA7DD2EEDD8B2">
    <w:name w:val="3A00ECF2BFFC41A6BD2CA7DD2EEDD8B2"/>
  </w:style>
  <w:style w:type="paragraph" w:customStyle="1" w:styleId="A050CD458FE44B05A41B2EF79AFE6222">
    <w:name w:val="A050CD458FE44B05A41B2EF79AFE6222"/>
  </w:style>
  <w:style w:type="paragraph" w:customStyle="1" w:styleId="84B620787C2A4DCEA5779B2C82E8309F">
    <w:name w:val="84B620787C2A4DCEA5779B2C82E830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F3E83-F798-4E33-8344-D9362EE9E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dotaznik-MS</Template>
  <TotalTime>0</TotalTime>
  <Pages>3</Pages>
  <Words>770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</dc:creator>
  <cp:lastModifiedBy>Petr</cp:lastModifiedBy>
  <cp:revision>2</cp:revision>
  <cp:lastPrinted>2016-11-10T09:52:00Z</cp:lastPrinted>
  <dcterms:created xsi:type="dcterms:W3CDTF">2020-03-19T12:27:00Z</dcterms:created>
  <dcterms:modified xsi:type="dcterms:W3CDTF">2020-03-19T12:27:00Z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